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28E" w:rsidRPr="00A361A8" w:rsidRDefault="005C428E" w:rsidP="00982644">
      <w:pPr>
        <w:spacing w:line="360" w:lineRule="auto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MODULO ALS</w:t>
      </w:r>
    </w:p>
    <w:p w:rsidR="005C428E" w:rsidRPr="00A361A8" w:rsidRDefault="005C428E" w:rsidP="00982644">
      <w:pPr>
        <w:tabs>
          <w:tab w:val="left" w:pos="3135"/>
        </w:tabs>
        <w:spacing w:line="360" w:lineRule="auto"/>
        <w:rPr>
          <w:rFonts w:ascii="Arial" w:hAnsi="Arial"/>
          <w:sz w:val="14"/>
          <w:szCs w:val="14"/>
        </w:rPr>
      </w:pPr>
      <w:r w:rsidRPr="00A361A8">
        <w:rPr>
          <w:rFonts w:ascii="Arial" w:hAnsi="Arial"/>
          <w:sz w:val="14"/>
          <w:szCs w:val="14"/>
        </w:rPr>
        <w:t>(Autorizzazione liquidazione spese)</w:t>
      </w:r>
    </w:p>
    <w:p w:rsidR="005C428E" w:rsidRDefault="005C428E" w:rsidP="00982644">
      <w:pPr>
        <w:spacing w:line="360" w:lineRule="auto"/>
        <w:ind w:left="5400"/>
        <w:rPr>
          <w:rFonts w:ascii="Arial" w:hAnsi="Arial"/>
          <w:sz w:val="22"/>
          <w:szCs w:val="22"/>
        </w:rPr>
      </w:pPr>
    </w:p>
    <w:p w:rsidR="005C428E" w:rsidRDefault="005C428E" w:rsidP="00982644">
      <w:pPr>
        <w:spacing w:line="360" w:lineRule="auto"/>
        <w:ind w:left="5400"/>
        <w:rPr>
          <w:rFonts w:ascii="Arial" w:hAnsi="Arial"/>
          <w:sz w:val="22"/>
          <w:szCs w:val="22"/>
        </w:rPr>
      </w:pPr>
      <w:r w:rsidRPr="008F23DC">
        <w:rPr>
          <w:rFonts w:ascii="Arial" w:hAnsi="Arial"/>
          <w:sz w:val="22"/>
          <w:szCs w:val="22"/>
        </w:rPr>
        <w:t xml:space="preserve">Verona, </w:t>
      </w:r>
    </w:p>
    <w:p w:rsidR="005C428E" w:rsidRDefault="005C428E" w:rsidP="00982644">
      <w:pPr>
        <w:spacing w:line="360" w:lineRule="auto"/>
        <w:ind w:left="5400"/>
        <w:rPr>
          <w:rFonts w:ascii="Arial" w:hAnsi="Arial"/>
          <w:sz w:val="22"/>
          <w:szCs w:val="22"/>
        </w:rPr>
      </w:pPr>
    </w:p>
    <w:p w:rsidR="005C428E" w:rsidRPr="008F23DC" w:rsidRDefault="005C428E" w:rsidP="00982644">
      <w:pPr>
        <w:ind w:left="5400"/>
        <w:rPr>
          <w:rFonts w:ascii="Arial" w:hAnsi="Arial"/>
          <w:b/>
          <w:sz w:val="22"/>
          <w:szCs w:val="22"/>
        </w:rPr>
      </w:pPr>
      <w:r w:rsidRPr="00A361A8">
        <w:rPr>
          <w:rFonts w:ascii="Arial" w:hAnsi="Arial"/>
          <w:b/>
          <w:sz w:val="22"/>
          <w:szCs w:val="22"/>
        </w:rPr>
        <w:t xml:space="preserve">All’ </w:t>
      </w:r>
      <w:r>
        <w:rPr>
          <w:rFonts w:ascii="Arial" w:hAnsi="Arial"/>
          <w:b/>
          <w:sz w:val="22"/>
          <w:szCs w:val="22"/>
        </w:rPr>
        <w:t>Area Contabilità Medicina e Chirurgia</w:t>
      </w:r>
    </w:p>
    <w:p w:rsidR="005C428E" w:rsidRPr="008F23DC" w:rsidRDefault="005C428E" w:rsidP="00982644">
      <w:pPr>
        <w:ind w:left="5400"/>
        <w:rPr>
          <w:rFonts w:ascii="Arial" w:hAnsi="Arial"/>
          <w:b/>
          <w:sz w:val="22"/>
          <w:szCs w:val="22"/>
        </w:rPr>
      </w:pPr>
      <w:r w:rsidRPr="008F23DC">
        <w:rPr>
          <w:rFonts w:ascii="Arial" w:hAnsi="Arial"/>
          <w:b/>
          <w:sz w:val="22"/>
          <w:szCs w:val="22"/>
        </w:rPr>
        <w:t>Sede</w:t>
      </w:r>
    </w:p>
    <w:p w:rsidR="005C428E" w:rsidRDefault="005C428E" w:rsidP="00982644">
      <w:pPr>
        <w:spacing w:line="360" w:lineRule="auto"/>
        <w:ind w:left="5400"/>
        <w:rPr>
          <w:rFonts w:ascii="Arial" w:hAnsi="Arial"/>
          <w:b/>
          <w:sz w:val="22"/>
          <w:szCs w:val="22"/>
        </w:rPr>
      </w:pPr>
    </w:p>
    <w:p w:rsidR="005C428E" w:rsidRDefault="005C428E" w:rsidP="00982644">
      <w:pPr>
        <w:spacing w:line="360" w:lineRule="auto"/>
        <w:rPr>
          <w:rFonts w:ascii="Arial" w:hAnsi="Arial"/>
          <w:b/>
          <w:sz w:val="22"/>
          <w:szCs w:val="22"/>
        </w:rPr>
      </w:pPr>
    </w:p>
    <w:p w:rsidR="005C428E" w:rsidRDefault="005C428E" w:rsidP="00982644">
      <w:pPr>
        <w:spacing w:line="360" w:lineRule="auto"/>
        <w:rPr>
          <w:rFonts w:ascii="Arial" w:hAnsi="Arial"/>
          <w:b/>
          <w:sz w:val="22"/>
          <w:szCs w:val="22"/>
        </w:rPr>
      </w:pPr>
    </w:p>
    <w:p w:rsidR="005C428E" w:rsidRPr="008F23DC" w:rsidRDefault="005C428E" w:rsidP="00982644">
      <w:pPr>
        <w:spacing w:line="360" w:lineRule="auto"/>
        <w:rPr>
          <w:rFonts w:ascii="Arial" w:hAnsi="Arial"/>
          <w:b/>
          <w:sz w:val="22"/>
          <w:szCs w:val="22"/>
        </w:rPr>
      </w:pPr>
      <w:r w:rsidRPr="008F23DC">
        <w:rPr>
          <w:rFonts w:ascii="Arial" w:hAnsi="Arial"/>
          <w:b/>
          <w:sz w:val="22"/>
          <w:szCs w:val="22"/>
        </w:rPr>
        <w:t xml:space="preserve">Oggetto: Autorizzazione liquidazione spese </w:t>
      </w:r>
    </w:p>
    <w:p w:rsidR="005C428E" w:rsidRPr="008F23DC" w:rsidRDefault="005C428E" w:rsidP="00982644">
      <w:pPr>
        <w:spacing w:line="360" w:lineRule="auto"/>
        <w:rPr>
          <w:rFonts w:ascii="Arial" w:hAnsi="Arial"/>
          <w:b/>
          <w:sz w:val="22"/>
          <w:szCs w:val="22"/>
        </w:rPr>
      </w:pPr>
    </w:p>
    <w:p w:rsidR="005C428E" w:rsidRDefault="005C428E" w:rsidP="00982644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8F23DC">
        <w:rPr>
          <w:rFonts w:ascii="Arial" w:hAnsi="Arial"/>
          <w:sz w:val="22"/>
          <w:szCs w:val="22"/>
        </w:rPr>
        <w:t xml:space="preserve">Si autorizza la liquidazione delle spese </w:t>
      </w:r>
      <w:r>
        <w:rPr>
          <w:rFonts w:ascii="Arial" w:hAnsi="Arial"/>
          <w:sz w:val="22"/>
          <w:szCs w:val="22"/>
        </w:rPr>
        <w:t xml:space="preserve">di seguito </w:t>
      </w:r>
      <w:r w:rsidRPr="008F23DC">
        <w:rPr>
          <w:rFonts w:ascii="Arial" w:hAnsi="Arial"/>
          <w:sz w:val="22"/>
          <w:szCs w:val="22"/>
        </w:rPr>
        <w:t>elencate</w:t>
      </w:r>
      <w:r>
        <w:rPr>
          <w:rFonts w:ascii="Arial" w:hAnsi="Arial"/>
          <w:sz w:val="22"/>
          <w:szCs w:val="22"/>
        </w:rPr>
        <w:t xml:space="preserve"> e si </w:t>
      </w:r>
      <w:r w:rsidRPr="008F23DC">
        <w:rPr>
          <w:rFonts w:ascii="Arial" w:hAnsi="Arial"/>
          <w:sz w:val="22"/>
          <w:szCs w:val="22"/>
        </w:rPr>
        <w:t>attesta la regolare fornitura dei beni e/o l</w:t>
      </w:r>
      <w:r>
        <w:rPr>
          <w:rFonts w:ascii="Arial" w:hAnsi="Arial"/>
          <w:sz w:val="22"/>
          <w:szCs w:val="22"/>
        </w:rPr>
        <w:t>'esecuzione dei servizi descritti</w:t>
      </w:r>
      <w:r w:rsidRPr="008F23DC">
        <w:rPr>
          <w:rFonts w:ascii="Arial" w:hAnsi="Arial"/>
          <w:sz w:val="22"/>
          <w:szCs w:val="22"/>
        </w:rPr>
        <w:t xml:space="preserve"> e</w:t>
      </w:r>
      <w:r>
        <w:rPr>
          <w:rFonts w:ascii="Arial" w:hAnsi="Arial"/>
          <w:sz w:val="22"/>
          <w:szCs w:val="22"/>
        </w:rPr>
        <w:t xml:space="preserve"> la congruità degli importi esposti con </w:t>
      </w:r>
      <w:r w:rsidRPr="008F23DC">
        <w:rPr>
          <w:rFonts w:ascii="Arial" w:hAnsi="Arial"/>
          <w:sz w:val="22"/>
          <w:szCs w:val="22"/>
        </w:rPr>
        <w:t>quanto r</w:t>
      </w:r>
      <w:r>
        <w:rPr>
          <w:rFonts w:ascii="Arial" w:hAnsi="Arial"/>
          <w:sz w:val="22"/>
          <w:szCs w:val="22"/>
        </w:rPr>
        <w:t>ichiesto dal fornitore</w:t>
      </w:r>
      <w:r w:rsidRPr="008F23DC">
        <w:rPr>
          <w:rFonts w:ascii="Arial" w:hAnsi="Arial"/>
          <w:sz w:val="22"/>
          <w:szCs w:val="22"/>
        </w:rPr>
        <w:t>.</w:t>
      </w:r>
    </w:p>
    <w:p w:rsidR="005C428E" w:rsidRDefault="005C428E" w:rsidP="00982644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5C428E" w:rsidRDefault="005C428E" w:rsidP="00982644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tbl>
      <w:tblPr>
        <w:tblW w:w="1055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769"/>
        <w:gridCol w:w="2200"/>
        <w:gridCol w:w="1275"/>
        <w:gridCol w:w="567"/>
        <w:gridCol w:w="1103"/>
        <w:gridCol w:w="1112"/>
        <w:gridCol w:w="1480"/>
        <w:gridCol w:w="1051"/>
      </w:tblGrid>
      <w:tr w:rsidR="005C428E" w:rsidRPr="004D38D7" w:rsidTr="00003D87">
        <w:trPr>
          <w:trHeight w:val="885"/>
        </w:trPr>
        <w:tc>
          <w:tcPr>
            <w:tcW w:w="1769" w:type="dxa"/>
            <w:vAlign w:val="center"/>
          </w:tcPr>
          <w:p w:rsidR="005C428E" w:rsidRPr="00FF18B0" w:rsidRDefault="005C428E" w:rsidP="009826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Fornitore - N. e da</w:t>
            </w:r>
            <w:r w:rsidRPr="00FF18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 documento</w:t>
            </w:r>
          </w:p>
        </w:tc>
        <w:tc>
          <w:tcPr>
            <w:tcW w:w="2200" w:type="dxa"/>
            <w:vAlign w:val="center"/>
          </w:tcPr>
          <w:p w:rsidR="005C428E" w:rsidRPr="00FF18B0" w:rsidRDefault="005C428E" w:rsidP="009826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F18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Descrizione spesa</w:t>
            </w:r>
          </w:p>
        </w:tc>
        <w:tc>
          <w:tcPr>
            <w:tcW w:w="1275" w:type="dxa"/>
            <w:vAlign w:val="center"/>
          </w:tcPr>
          <w:p w:rsidR="005C428E" w:rsidRPr="00FF18B0" w:rsidRDefault="005C428E" w:rsidP="009826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F18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Imponibile</w:t>
            </w:r>
          </w:p>
        </w:tc>
        <w:tc>
          <w:tcPr>
            <w:tcW w:w="567" w:type="dxa"/>
            <w:vAlign w:val="center"/>
          </w:tcPr>
          <w:p w:rsidR="005C428E" w:rsidRPr="00FF18B0" w:rsidRDefault="005C428E" w:rsidP="009826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 IVA</w:t>
            </w:r>
          </w:p>
        </w:tc>
        <w:tc>
          <w:tcPr>
            <w:tcW w:w="1103" w:type="dxa"/>
            <w:vAlign w:val="center"/>
          </w:tcPr>
          <w:p w:rsidR="005C428E" w:rsidRPr="00FF18B0" w:rsidRDefault="005C428E" w:rsidP="009826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</w:t>
            </w:r>
            <w:r w:rsidRPr="00FF18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otale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112" w:type="dxa"/>
            <w:vAlign w:val="center"/>
          </w:tcPr>
          <w:p w:rsidR="005C428E" w:rsidRPr="00FF18B0" w:rsidRDefault="005C428E" w:rsidP="009826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F18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Progetto</w:t>
            </w:r>
          </w:p>
        </w:tc>
        <w:tc>
          <w:tcPr>
            <w:tcW w:w="1480" w:type="dxa"/>
            <w:vAlign w:val="center"/>
          </w:tcPr>
          <w:p w:rsidR="005C428E" w:rsidRPr="00FF18B0" w:rsidRDefault="005C428E" w:rsidP="009826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35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CIG</w:t>
            </w:r>
          </w:p>
        </w:tc>
        <w:tc>
          <w:tcPr>
            <w:tcW w:w="1051" w:type="dxa"/>
            <w:vAlign w:val="center"/>
          </w:tcPr>
          <w:p w:rsidR="005C428E" w:rsidRPr="00FF18B0" w:rsidRDefault="005C428E" w:rsidP="009826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CUP</w:t>
            </w:r>
          </w:p>
        </w:tc>
      </w:tr>
      <w:tr w:rsidR="005C428E" w:rsidRPr="004D38D7" w:rsidTr="00003D87">
        <w:trPr>
          <w:trHeight w:val="480"/>
        </w:trPr>
        <w:tc>
          <w:tcPr>
            <w:tcW w:w="1769" w:type="dxa"/>
            <w:vAlign w:val="center"/>
          </w:tcPr>
          <w:p w:rsidR="005C428E" w:rsidRPr="00FA695D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:rsidR="005C428E" w:rsidRPr="00FA695D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Align w:val="center"/>
          </w:tcPr>
          <w:p w:rsidR="005C428E" w:rsidRPr="00FF18B0" w:rsidRDefault="005C428E" w:rsidP="005874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C428E" w:rsidRPr="004D38D7" w:rsidTr="00003D87">
        <w:trPr>
          <w:trHeight w:val="480"/>
        </w:trPr>
        <w:tc>
          <w:tcPr>
            <w:tcW w:w="1769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:rsidR="005C428E" w:rsidRPr="00FA695D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Align w:val="center"/>
          </w:tcPr>
          <w:p w:rsidR="005C428E" w:rsidRPr="00FF18B0" w:rsidRDefault="005C428E" w:rsidP="005874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C428E" w:rsidRPr="004D38D7" w:rsidTr="00003D87">
        <w:trPr>
          <w:trHeight w:val="480"/>
        </w:trPr>
        <w:tc>
          <w:tcPr>
            <w:tcW w:w="1769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C428E" w:rsidRPr="004D38D7" w:rsidTr="00003D87">
        <w:trPr>
          <w:trHeight w:val="480"/>
        </w:trPr>
        <w:tc>
          <w:tcPr>
            <w:tcW w:w="1769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Align w:val="center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C428E" w:rsidRPr="004D38D7" w:rsidTr="00003D87">
        <w:trPr>
          <w:trHeight w:val="480"/>
        </w:trPr>
        <w:tc>
          <w:tcPr>
            <w:tcW w:w="1769" w:type="dxa"/>
            <w:noWrap/>
            <w:vAlign w:val="bottom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noWrap/>
            <w:vAlign w:val="bottom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noWrap/>
            <w:vAlign w:val="bottom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noWrap/>
            <w:vAlign w:val="bottom"/>
          </w:tcPr>
          <w:p w:rsidR="005C428E" w:rsidRPr="00FF18B0" w:rsidRDefault="005C428E" w:rsidP="00003D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2" w:type="dxa"/>
            <w:noWrap/>
            <w:vAlign w:val="bottom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noWrap/>
            <w:vAlign w:val="bottom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bottom"/>
          </w:tcPr>
          <w:p w:rsidR="005C428E" w:rsidRPr="00FF18B0" w:rsidRDefault="005C428E" w:rsidP="00003D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C428E" w:rsidRPr="00287FDF" w:rsidRDefault="005C428E" w:rsidP="00982644">
      <w:pPr>
        <w:spacing w:line="360" w:lineRule="auto"/>
        <w:rPr>
          <w:rFonts w:ascii="Arial" w:hAnsi="Arial"/>
          <w:sz w:val="20"/>
          <w:szCs w:val="20"/>
        </w:rPr>
      </w:pPr>
      <w:r w:rsidRPr="00287FDF">
        <w:rPr>
          <w:rFonts w:ascii="Arial" w:hAnsi="Arial"/>
          <w:sz w:val="20"/>
          <w:szCs w:val="20"/>
        </w:rPr>
        <w:t>*per le fatture estere si può indicare anche solo il totale in valuta</w:t>
      </w:r>
    </w:p>
    <w:p w:rsidR="005C428E" w:rsidRDefault="005C428E" w:rsidP="00982644">
      <w:pPr>
        <w:spacing w:line="360" w:lineRule="auto"/>
        <w:ind w:left="7080" w:firstLine="708"/>
        <w:rPr>
          <w:rFonts w:ascii="Arial" w:hAnsi="Arial"/>
          <w:sz w:val="22"/>
          <w:szCs w:val="22"/>
        </w:rPr>
      </w:pPr>
    </w:p>
    <w:p w:rsidR="005C428E" w:rsidRDefault="005C428E" w:rsidP="00982644">
      <w:pPr>
        <w:ind w:left="7080" w:firstLine="480"/>
        <w:rPr>
          <w:rFonts w:ascii="Arial" w:hAnsi="Arial"/>
          <w:sz w:val="22"/>
          <w:szCs w:val="22"/>
        </w:rPr>
      </w:pPr>
      <w:r w:rsidRPr="008F23DC">
        <w:rPr>
          <w:rFonts w:ascii="Arial" w:hAnsi="Arial"/>
          <w:sz w:val="22"/>
          <w:szCs w:val="22"/>
        </w:rPr>
        <w:t>Il Direttore</w:t>
      </w:r>
    </w:p>
    <w:p w:rsidR="005C428E" w:rsidRDefault="005C428E" w:rsidP="00982644">
      <w:pPr>
        <w:ind w:left="70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Prof. Andrea Sbarbati</w:t>
      </w:r>
    </w:p>
    <w:p w:rsidR="005C428E" w:rsidRPr="00AC5FC8" w:rsidRDefault="005C428E" w:rsidP="00982644">
      <w:pPr>
        <w:spacing w:line="360" w:lineRule="auto"/>
        <w:rPr>
          <w:rFonts w:ascii="Arial" w:hAnsi="Arial"/>
          <w:sz w:val="22"/>
          <w:szCs w:val="22"/>
        </w:rPr>
      </w:pPr>
    </w:p>
    <w:p w:rsidR="005C428E" w:rsidRPr="00734E0E" w:rsidRDefault="005C428E" w:rsidP="00982644">
      <w:pPr>
        <w:spacing w:line="360" w:lineRule="auto"/>
        <w:rPr>
          <w:rFonts w:ascii="Arial" w:hAnsi="Arial"/>
          <w:i/>
          <w:sz w:val="22"/>
          <w:szCs w:val="22"/>
        </w:rPr>
      </w:pPr>
      <w:r w:rsidRPr="00734E0E">
        <w:rPr>
          <w:rFonts w:ascii="Arial" w:hAnsi="Arial"/>
          <w:i/>
          <w:sz w:val="22"/>
          <w:szCs w:val="22"/>
        </w:rPr>
        <w:t>All. documento di spesa in or</w:t>
      </w:r>
      <w:r>
        <w:rPr>
          <w:rFonts w:ascii="Arial" w:hAnsi="Arial"/>
          <w:i/>
          <w:sz w:val="22"/>
          <w:szCs w:val="22"/>
        </w:rPr>
        <w:t>i</w:t>
      </w:r>
      <w:r w:rsidRPr="00734E0E">
        <w:rPr>
          <w:rFonts w:ascii="Arial" w:hAnsi="Arial"/>
          <w:i/>
          <w:sz w:val="22"/>
          <w:szCs w:val="22"/>
        </w:rPr>
        <w:t>ginale</w:t>
      </w:r>
    </w:p>
    <w:p w:rsidR="005C428E" w:rsidRPr="00161B14" w:rsidRDefault="005C428E" w:rsidP="006A091F">
      <w:pPr>
        <w:rPr>
          <w:rFonts w:ascii="Arial" w:hAnsi="Arial"/>
          <w:sz w:val="22"/>
          <w:szCs w:val="22"/>
        </w:rPr>
      </w:pPr>
    </w:p>
    <w:sectPr w:rsidR="005C428E" w:rsidRPr="00161B14" w:rsidSect="004B245C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28E" w:rsidRDefault="005C428E" w:rsidP="00C761A6">
      <w:r>
        <w:separator/>
      </w:r>
    </w:p>
  </w:endnote>
  <w:endnote w:type="continuationSeparator" w:id="0">
    <w:p w:rsidR="005C428E" w:rsidRDefault="005C428E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28E" w:rsidRDefault="005C428E" w:rsidP="000053BD">
    <w:pPr>
      <w:pStyle w:val="Footer"/>
      <w:rPr>
        <w:rFonts w:ascii="Arial" w:hAnsi="Arial" w:cs="Arial"/>
        <w:b/>
        <w:sz w:val="18"/>
        <w:szCs w:val="18"/>
      </w:rPr>
    </w:pPr>
    <w:r w:rsidRPr="00FB4CE2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8" type="#_x0000_t75" style="width:480.75pt;height:9.75pt;visibility:visible">
          <v:imagedata r:id="rId1" o:title=""/>
        </v:shape>
      </w:pict>
    </w:r>
    <w:r w:rsidRPr="000053BD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5C428E" w:rsidRDefault="005C428E" w:rsidP="001828A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:rsidR="005C428E" w:rsidRPr="00EF7944" w:rsidRDefault="005C428E" w:rsidP="00AB08A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28E" w:rsidRDefault="005C428E" w:rsidP="00C761A6">
      <w:r>
        <w:separator/>
      </w:r>
    </w:p>
  </w:footnote>
  <w:footnote w:type="continuationSeparator" w:id="0">
    <w:p w:rsidR="005C428E" w:rsidRDefault="005C428E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28E" w:rsidRDefault="005C428E" w:rsidP="006457EB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6" type="#_x0000_t75" style="width:347.25pt;height:63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03D87"/>
    <w:rsid w:val="000053BD"/>
    <w:rsid w:val="000A6044"/>
    <w:rsid w:val="000F0157"/>
    <w:rsid w:val="000F1192"/>
    <w:rsid w:val="00102829"/>
    <w:rsid w:val="00135198"/>
    <w:rsid w:val="00151A40"/>
    <w:rsid w:val="00160053"/>
    <w:rsid w:val="00161B14"/>
    <w:rsid w:val="001716A3"/>
    <w:rsid w:val="00174D2E"/>
    <w:rsid w:val="001828AA"/>
    <w:rsid w:val="001D346F"/>
    <w:rsid w:val="002170C0"/>
    <w:rsid w:val="00251CCB"/>
    <w:rsid w:val="0026043C"/>
    <w:rsid w:val="00273228"/>
    <w:rsid w:val="00280D1C"/>
    <w:rsid w:val="00286C95"/>
    <w:rsid w:val="00287FDF"/>
    <w:rsid w:val="002A2954"/>
    <w:rsid w:val="002A4856"/>
    <w:rsid w:val="002B140F"/>
    <w:rsid w:val="002B6536"/>
    <w:rsid w:val="002D25D7"/>
    <w:rsid w:val="002E6F40"/>
    <w:rsid w:val="0030189B"/>
    <w:rsid w:val="00370E11"/>
    <w:rsid w:val="003978CF"/>
    <w:rsid w:val="00410FA3"/>
    <w:rsid w:val="00467264"/>
    <w:rsid w:val="00481CCA"/>
    <w:rsid w:val="004905FF"/>
    <w:rsid w:val="00494E55"/>
    <w:rsid w:val="004B245C"/>
    <w:rsid w:val="004C1E5B"/>
    <w:rsid w:val="004D38D7"/>
    <w:rsid w:val="004D72B6"/>
    <w:rsid w:val="004F22AB"/>
    <w:rsid w:val="00586BA0"/>
    <w:rsid w:val="0058744A"/>
    <w:rsid w:val="005913B4"/>
    <w:rsid w:val="005A259E"/>
    <w:rsid w:val="005C421B"/>
    <w:rsid w:val="005C428E"/>
    <w:rsid w:val="005D2729"/>
    <w:rsid w:val="005D3374"/>
    <w:rsid w:val="0060170C"/>
    <w:rsid w:val="00623AFA"/>
    <w:rsid w:val="0063357B"/>
    <w:rsid w:val="006457EB"/>
    <w:rsid w:val="00690FA8"/>
    <w:rsid w:val="00694AAD"/>
    <w:rsid w:val="006A091F"/>
    <w:rsid w:val="006A6958"/>
    <w:rsid w:val="006B50A3"/>
    <w:rsid w:val="006D594D"/>
    <w:rsid w:val="006E4594"/>
    <w:rsid w:val="00732FD5"/>
    <w:rsid w:val="00734E0E"/>
    <w:rsid w:val="00747B2D"/>
    <w:rsid w:val="0076102C"/>
    <w:rsid w:val="00762E56"/>
    <w:rsid w:val="00764102"/>
    <w:rsid w:val="00791005"/>
    <w:rsid w:val="0079490B"/>
    <w:rsid w:val="007A5090"/>
    <w:rsid w:val="007B1AC9"/>
    <w:rsid w:val="007C42FB"/>
    <w:rsid w:val="00805719"/>
    <w:rsid w:val="00822F3D"/>
    <w:rsid w:val="00833AA9"/>
    <w:rsid w:val="00846579"/>
    <w:rsid w:val="00886FF1"/>
    <w:rsid w:val="008948C1"/>
    <w:rsid w:val="00896306"/>
    <w:rsid w:val="008A42B7"/>
    <w:rsid w:val="008F23DC"/>
    <w:rsid w:val="0091318A"/>
    <w:rsid w:val="009162EF"/>
    <w:rsid w:val="00916D73"/>
    <w:rsid w:val="00931ADF"/>
    <w:rsid w:val="009325D7"/>
    <w:rsid w:val="00943FAF"/>
    <w:rsid w:val="00963C70"/>
    <w:rsid w:val="00965D6F"/>
    <w:rsid w:val="009747E3"/>
    <w:rsid w:val="009776FB"/>
    <w:rsid w:val="00982644"/>
    <w:rsid w:val="009E2A82"/>
    <w:rsid w:val="00A23950"/>
    <w:rsid w:val="00A249CE"/>
    <w:rsid w:val="00A361A8"/>
    <w:rsid w:val="00A67EDA"/>
    <w:rsid w:val="00AB08A5"/>
    <w:rsid w:val="00AC1C1E"/>
    <w:rsid w:val="00AC5FC8"/>
    <w:rsid w:val="00AE26E6"/>
    <w:rsid w:val="00AF5FAB"/>
    <w:rsid w:val="00B36C3B"/>
    <w:rsid w:val="00B700BF"/>
    <w:rsid w:val="00BB20AB"/>
    <w:rsid w:val="00BC3879"/>
    <w:rsid w:val="00BD0382"/>
    <w:rsid w:val="00BD4D0A"/>
    <w:rsid w:val="00C263C0"/>
    <w:rsid w:val="00C34EA2"/>
    <w:rsid w:val="00C761A6"/>
    <w:rsid w:val="00C855C3"/>
    <w:rsid w:val="00C8733F"/>
    <w:rsid w:val="00CA11D4"/>
    <w:rsid w:val="00CA2409"/>
    <w:rsid w:val="00CD4D6C"/>
    <w:rsid w:val="00CE0CE7"/>
    <w:rsid w:val="00CF1323"/>
    <w:rsid w:val="00CF690A"/>
    <w:rsid w:val="00D3521E"/>
    <w:rsid w:val="00D35F6F"/>
    <w:rsid w:val="00D608AD"/>
    <w:rsid w:val="00D67780"/>
    <w:rsid w:val="00D72961"/>
    <w:rsid w:val="00D740F8"/>
    <w:rsid w:val="00D80605"/>
    <w:rsid w:val="00DA202A"/>
    <w:rsid w:val="00DA3DB0"/>
    <w:rsid w:val="00DB4D93"/>
    <w:rsid w:val="00DC2962"/>
    <w:rsid w:val="00DD4C29"/>
    <w:rsid w:val="00DE216A"/>
    <w:rsid w:val="00E1321D"/>
    <w:rsid w:val="00EF7944"/>
    <w:rsid w:val="00FA695D"/>
    <w:rsid w:val="00FB4CE2"/>
    <w:rsid w:val="00FC41FD"/>
    <w:rsid w:val="00FF18B0"/>
    <w:rsid w:val="00FF5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  <w:style w:type="character" w:customStyle="1" w:styleId="iceouttxtform-control-static">
    <w:name w:val="iceouttxt form-control-static"/>
    <w:basedOn w:val="DefaultParagraphFont"/>
    <w:uiPriority w:val="99"/>
    <w:rsid w:val="00DA3D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4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97</Words>
  <Characters>559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ALS</dc:title>
  <dc:subject/>
  <dc:creator>Tarcisio Solfa</dc:creator>
  <cp:keywords/>
  <dc:description/>
  <cp:lastModifiedBy>Daniela Tittoni</cp:lastModifiedBy>
  <cp:revision>3</cp:revision>
  <cp:lastPrinted>2018-05-02T09:18:00Z</cp:lastPrinted>
  <dcterms:created xsi:type="dcterms:W3CDTF">2018-08-03T11:33:00Z</dcterms:created>
  <dcterms:modified xsi:type="dcterms:W3CDTF">2018-08-03T11:36:00Z</dcterms:modified>
</cp:coreProperties>
</file>