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A2A" w:rsidRDefault="00E72A2A" w:rsidP="00965554">
      <w:pPr>
        <w:tabs>
          <w:tab w:val="left" w:pos="2552"/>
          <w:tab w:val="left" w:pos="5103"/>
          <w:tab w:val="left" w:pos="6946"/>
        </w:tabs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Pr="00965554" w:rsidRDefault="00E72A2A" w:rsidP="00965554">
      <w:pPr>
        <w:jc w:val="both"/>
        <w:rPr>
          <w:rFonts w:ascii="Arial" w:hAnsi="Arial" w:cs="Arial"/>
          <w:sz w:val="22"/>
          <w:szCs w:val="22"/>
        </w:rPr>
      </w:pPr>
    </w:p>
    <w:p w:rsidR="00E72A2A" w:rsidRPr="001963EB" w:rsidRDefault="00E72A2A" w:rsidP="00965554">
      <w:pPr>
        <w:spacing w:after="120"/>
        <w:rPr>
          <w:rFonts w:ascii="Arial" w:hAnsi="Arial" w:cs="Arial"/>
          <w:b/>
          <w:sz w:val="22"/>
          <w:szCs w:val="22"/>
          <w:lang w:val="en-US"/>
        </w:rPr>
      </w:pPr>
      <w:r w:rsidRPr="001963EB">
        <w:rPr>
          <w:rFonts w:ascii="Arial" w:hAnsi="Arial" w:cs="Arial"/>
          <w:sz w:val="22"/>
          <w:szCs w:val="22"/>
          <w:lang w:val="en-US"/>
        </w:rPr>
        <w:t>SUBJECT:</w:t>
      </w:r>
      <w:r w:rsidRPr="001963EB">
        <w:rPr>
          <w:rFonts w:ascii="Arial" w:hAnsi="Arial" w:cs="Arial"/>
          <w:b/>
          <w:sz w:val="22"/>
          <w:szCs w:val="22"/>
          <w:lang w:val="en-US"/>
        </w:rPr>
        <w:t xml:space="preserve"> ASSIGNMENT OF TASK</w:t>
      </w:r>
      <w:r w:rsidRPr="001963EB">
        <w:rPr>
          <w:rFonts w:ascii="Arial" w:hAnsi="Arial" w:cs="Arial"/>
          <w:sz w:val="22"/>
          <w:szCs w:val="22"/>
          <w:lang w:val="en-US"/>
        </w:rPr>
        <w:t>.</w:t>
      </w:r>
    </w:p>
    <w:p w:rsidR="00E72A2A" w:rsidRPr="001963EB" w:rsidRDefault="00E72A2A" w:rsidP="00146755">
      <w:pPr>
        <w:pStyle w:val="Stile"/>
        <w:ind w:right="-7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The undersigned</w:t>
      </w:r>
      <w:r w:rsidRPr="00E86223">
        <w:rPr>
          <w:rFonts w:ascii="Arial" w:hAnsi="Arial" w:cs="Arial"/>
          <w:sz w:val="22"/>
          <w:szCs w:val="22"/>
          <w:lang w:val="en-US"/>
        </w:rPr>
        <w:t xml:space="preserve"> Prof. </w:t>
      </w:r>
      <w:r>
        <w:rPr>
          <w:rFonts w:ascii="Arial" w:hAnsi="Arial" w:cs="Arial"/>
          <w:sz w:val="22"/>
          <w:szCs w:val="22"/>
          <w:lang w:val="en-US"/>
        </w:rPr>
        <w:t>Andrea Sbarbati</w:t>
      </w:r>
      <w:r w:rsidRPr="00E86223">
        <w:rPr>
          <w:rFonts w:ascii="Arial" w:hAnsi="Arial" w:cs="Arial"/>
          <w:sz w:val="22"/>
          <w:szCs w:val="22"/>
          <w:lang w:val="en-US"/>
        </w:rPr>
        <w:t>, Head</w:t>
      </w:r>
      <w:r>
        <w:rPr>
          <w:rFonts w:ascii="Arial" w:hAnsi="Arial" w:cs="Arial"/>
          <w:sz w:val="22"/>
          <w:szCs w:val="22"/>
          <w:lang w:val="en-US"/>
        </w:rPr>
        <w:t xml:space="preserve"> of the</w:t>
      </w:r>
      <w:r w:rsidRPr="00E86223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Dipartimento di Neuroscienze, Biomedicina e Movimento</w:t>
      </w:r>
      <w:r w:rsidRPr="00E86223">
        <w:rPr>
          <w:rFonts w:ascii="Arial" w:hAnsi="Arial" w:cs="Arial"/>
          <w:sz w:val="22"/>
          <w:szCs w:val="22"/>
          <w:lang w:val="en-US"/>
        </w:rPr>
        <w:t xml:space="preserve">, on proposal of Prof./Dott. </w:t>
      </w:r>
      <w:r w:rsidRPr="001963EB">
        <w:rPr>
          <w:rFonts w:ascii="Arial" w:hAnsi="Arial" w:cs="Arial"/>
          <w:sz w:val="22"/>
          <w:szCs w:val="22"/>
          <w:lang w:val="en-US"/>
        </w:rPr>
        <w:t>_______________________</w:t>
      </w:r>
      <w:r>
        <w:rPr>
          <w:rFonts w:ascii="Arial" w:hAnsi="Arial" w:cs="Arial"/>
          <w:sz w:val="22"/>
          <w:szCs w:val="22"/>
          <w:lang w:val="en-US"/>
        </w:rPr>
        <w:t>_________________________</w:t>
      </w:r>
    </w:p>
    <w:p w:rsidR="00E72A2A" w:rsidRPr="00146755" w:rsidRDefault="00E72A2A" w:rsidP="00146755">
      <w:pPr>
        <w:pStyle w:val="Heading1"/>
        <w:jc w:val="left"/>
        <w:rPr>
          <w:rFonts w:ascii="Arial" w:hAnsi="Arial" w:cs="Arial"/>
          <w:b w:val="0"/>
          <w:bCs/>
          <w:sz w:val="22"/>
          <w:szCs w:val="22"/>
          <w:lang w:val="en-US"/>
        </w:rPr>
      </w:pPr>
    </w:p>
    <w:p w:rsidR="00E72A2A" w:rsidRPr="00E86223" w:rsidRDefault="00E72A2A" w:rsidP="00965554">
      <w:pPr>
        <w:pStyle w:val="Heading1"/>
        <w:rPr>
          <w:rFonts w:ascii="Arial" w:hAnsi="Arial" w:cs="Arial"/>
          <w:sz w:val="22"/>
          <w:szCs w:val="22"/>
          <w:lang w:val="en-US"/>
        </w:rPr>
      </w:pPr>
      <w:r w:rsidRPr="00E86223">
        <w:rPr>
          <w:rFonts w:ascii="Arial" w:hAnsi="Arial" w:cs="Arial"/>
          <w:sz w:val="22"/>
          <w:szCs w:val="22"/>
          <w:lang w:val="en-US"/>
        </w:rPr>
        <w:t xml:space="preserve">ASSIGNS </w:t>
      </w:r>
    </w:p>
    <w:p w:rsidR="00E72A2A" w:rsidRPr="00E86223" w:rsidRDefault="00E72A2A" w:rsidP="00965554">
      <w:pPr>
        <w:ind w:right="-143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Pr="00146755" w:rsidRDefault="00E72A2A" w:rsidP="00146755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E86223">
        <w:rPr>
          <w:rFonts w:ascii="Arial" w:hAnsi="Arial" w:cs="Arial"/>
          <w:sz w:val="22"/>
          <w:szCs w:val="22"/>
          <w:lang w:val="en-US"/>
        </w:rPr>
        <w:t xml:space="preserve">The task </w:t>
      </w:r>
      <w:r>
        <w:rPr>
          <w:rFonts w:ascii="Arial" w:hAnsi="Arial" w:cs="Arial"/>
          <w:sz w:val="22"/>
          <w:szCs w:val="22"/>
          <w:lang w:val="en-US"/>
        </w:rPr>
        <w:t>for the conference entitled (attach flyer)</w:t>
      </w:r>
      <w:r w:rsidRPr="00E86223">
        <w:rPr>
          <w:rFonts w:ascii="Arial" w:hAnsi="Arial" w:cs="Arial"/>
          <w:b/>
          <w:sz w:val="22"/>
          <w:szCs w:val="22"/>
          <w:lang w:val="en-US"/>
        </w:rPr>
        <w:t>:</w:t>
      </w:r>
      <w:r w:rsidRPr="00146755"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:rsidR="00E72A2A" w:rsidRPr="00146755" w:rsidRDefault="00E72A2A" w:rsidP="00146755">
      <w:pPr>
        <w:spacing w:after="120"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146755">
        <w:rPr>
          <w:rFonts w:ascii="Arial" w:hAnsi="Arial" w:cs="Arial"/>
          <w:bCs/>
          <w:sz w:val="22"/>
          <w:szCs w:val="22"/>
          <w:lang w:val="en-US"/>
        </w:rPr>
        <w:t>_</w:t>
      </w:r>
      <w:r w:rsidRPr="00E86223">
        <w:rPr>
          <w:rFonts w:ascii="Arial" w:hAnsi="Arial" w:cs="Arial"/>
          <w:sz w:val="22"/>
          <w:szCs w:val="22"/>
          <w:lang w:val="en-US"/>
        </w:rPr>
        <w:t>___________________________________</w:t>
      </w:r>
      <w:r>
        <w:rPr>
          <w:rFonts w:ascii="Arial" w:hAnsi="Arial" w:cs="Arial"/>
          <w:sz w:val="22"/>
          <w:szCs w:val="22"/>
          <w:lang w:val="en-US"/>
        </w:rPr>
        <w:t>________________________________________________________________________________________________________________________</w:t>
      </w:r>
    </w:p>
    <w:p w:rsidR="00E72A2A" w:rsidRDefault="00E72A2A" w:rsidP="00EB573B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86223">
        <w:rPr>
          <w:rFonts w:ascii="Arial" w:hAnsi="Arial" w:cs="Arial"/>
          <w:sz w:val="22"/>
          <w:szCs w:val="22"/>
          <w:lang w:val="en-US"/>
        </w:rPr>
        <w:t>To be held on  (date)</w:t>
      </w:r>
      <w:r>
        <w:rPr>
          <w:rFonts w:ascii="Arial" w:hAnsi="Arial" w:cs="Arial"/>
          <w:sz w:val="22"/>
          <w:szCs w:val="22"/>
          <w:lang w:val="en-US"/>
        </w:rPr>
        <w:t xml:space="preserve"> ___________________ at the </w:t>
      </w:r>
      <w:smartTag w:uri="urn:schemas-microsoft-com:office:smarttags" w:element="PlaceType">
        <w:smartTag w:uri="urn:schemas-microsoft-com:office:smarttags" w:element="place">
          <w:r>
            <w:rPr>
              <w:rFonts w:ascii="Arial" w:hAnsi="Arial" w:cs="Arial"/>
              <w:sz w:val="22"/>
              <w:szCs w:val="22"/>
              <w:lang w:val="en-US"/>
            </w:rPr>
            <w:t>University</w:t>
          </w:r>
        </w:smartTag>
        <w:r>
          <w:rPr>
            <w:rFonts w:ascii="Arial" w:hAnsi="Arial" w:cs="Arial"/>
            <w:sz w:val="22"/>
            <w:szCs w:val="22"/>
            <w:lang w:val="en-US"/>
          </w:rPr>
          <w:t xml:space="preserve"> of </w:t>
        </w:r>
        <w:smartTag w:uri="urn:schemas-microsoft-com:office:smarttags" w:element="PlaceName">
          <w:r>
            <w:rPr>
              <w:rFonts w:ascii="Arial" w:hAnsi="Arial" w:cs="Arial"/>
              <w:sz w:val="22"/>
              <w:szCs w:val="22"/>
              <w:lang w:val="en-US"/>
            </w:rPr>
            <w:t>Verona</w:t>
          </w:r>
        </w:smartTag>
      </w:smartTag>
      <w:r>
        <w:rPr>
          <w:rFonts w:ascii="Arial" w:hAnsi="Arial" w:cs="Arial"/>
          <w:sz w:val="22"/>
          <w:szCs w:val="22"/>
          <w:lang w:val="en-US"/>
        </w:rPr>
        <w:t>, (place)</w:t>
      </w:r>
    </w:p>
    <w:p w:rsidR="00E72A2A" w:rsidRPr="00E86223" w:rsidRDefault="00E72A2A" w:rsidP="00EB573B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______________________________________________________________________________</w:t>
      </w:r>
    </w:p>
    <w:p w:rsidR="00E72A2A" w:rsidRDefault="00E72A2A" w:rsidP="00965554">
      <w:pPr>
        <w:spacing w:line="360" w:lineRule="auto"/>
        <w:ind w:right="-142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E86223">
        <w:rPr>
          <w:rFonts w:ascii="Arial" w:hAnsi="Arial" w:cs="Arial"/>
          <w:b/>
          <w:sz w:val="22"/>
          <w:szCs w:val="22"/>
          <w:lang w:val="en-US"/>
        </w:rPr>
        <w:t xml:space="preserve">To the following lecturer, whose CV is </w:t>
      </w:r>
      <w:r>
        <w:rPr>
          <w:rFonts w:ascii="Arial" w:hAnsi="Arial" w:cs="Arial"/>
          <w:b/>
          <w:sz w:val="22"/>
          <w:szCs w:val="22"/>
          <w:lang w:val="en-US"/>
        </w:rPr>
        <w:t xml:space="preserve">herewith </w:t>
      </w:r>
      <w:r w:rsidRPr="00E86223">
        <w:rPr>
          <w:rFonts w:ascii="Arial" w:hAnsi="Arial" w:cs="Arial"/>
          <w:b/>
          <w:sz w:val="22"/>
          <w:szCs w:val="22"/>
          <w:lang w:val="en-US"/>
        </w:rPr>
        <w:t xml:space="preserve">attached: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639"/>
      </w:tblGrid>
      <w:tr w:rsidR="00E72A2A" w:rsidRPr="002A03A5" w:rsidTr="00965554">
        <w:trPr>
          <w:trHeight w:val="5934"/>
        </w:trPr>
        <w:tc>
          <w:tcPr>
            <w:tcW w:w="9639" w:type="dxa"/>
            <w:vAlign w:val="center"/>
          </w:tcPr>
          <w:p w:rsidR="00E72A2A" w:rsidRPr="002A03A5" w:rsidRDefault="00E72A2A" w:rsidP="00965554">
            <w:pPr>
              <w:spacing w:line="360" w:lineRule="auto"/>
              <w:ind w:right="-108"/>
              <w:rPr>
                <w:rFonts w:ascii="Arial" w:hAnsi="Arial" w:cs="Arial"/>
                <w:lang w:val="en-US"/>
              </w:rPr>
            </w:pPr>
          </w:p>
          <w:p w:rsidR="00E72A2A" w:rsidRPr="002A03A5" w:rsidRDefault="00E72A2A" w:rsidP="00965554">
            <w:pPr>
              <w:spacing w:line="360" w:lineRule="auto"/>
              <w:ind w:right="-108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>SURNAME______________________________________</w:t>
            </w:r>
          </w:p>
          <w:p w:rsidR="00E72A2A" w:rsidRPr="002A03A5" w:rsidRDefault="00E72A2A" w:rsidP="00146755">
            <w:pPr>
              <w:spacing w:line="360" w:lineRule="auto"/>
              <w:ind w:right="-108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>NAME ______________________________________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___</w:t>
            </w:r>
          </w:p>
          <w:p w:rsidR="00E72A2A" w:rsidRPr="002A03A5" w:rsidRDefault="00E72A2A" w:rsidP="007D1C53">
            <w:pPr>
              <w:spacing w:line="360" w:lineRule="auto"/>
              <w:ind w:right="-108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 xml:space="preserve">Sex  </w:t>
            </w:r>
            <w:r w:rsidRPr="002A03A5">
              <w:rPr>
                <w:rFonts w:ascii="Arial" w:hAnsi="Arial" w:cs="Arial"/>
                <w:b/>
                <w:sz w:val="22"/>
                <w:szCs w:val="22"/>
              </w:rPr>
              <w:sym w:font="Wingdings" w:char="F071"/>
            </w: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M      </w:t>
            </w:r>
            <w:r w:rsidRPr="002A03A5">
              <w:rPr>
                <w:rFonts w:ascii="Arial" w:hAnsi="Arial" w:cs="Arial"/>
                <w:b/>
                <w:sz w:val="22"/>
                <w:szCs w:val="22"/>
              </w:rPr>
              <w:sym w:font="Wingdings" w:char="F071"/>
            </w: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>F</w:t>
            </w:r>
          </w:p>
          <w:p w:rsidR="00E72A2A" w:rsidRPr="002A03A5" w:rsidRDefault="00E72A2A" w:rsidP="00965554">
            <w:pPr>
              <w:spacing w:line="360" w:lineRule="auto"/>
              <w:ind w:right="-108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>Born in: Country______________________________. Place  __________________ Date_________________</w:t>
            </w:r>
          </w:p>
          <w:p w:rsidR="00E72A2A" w:rsidRPr="00146755" w:rsidRDefault="00E72A2A" w:rsidP="00965554">
            <w:pPr>
              <w:spacing w:line="360" w:lineRule="auto"/>
              <w:ind w:right="-108"/>
              <w:rPr>
                <w:rFonts w:ascii="Arial" w:hAnsi="Arial" w:cs="Arial"/>
                <w:bCs/>
                <w:lang w:val="en-US"/>
              </w:rPr>
            </w:pP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 xml:space="preserve">Italian Fiscal Code (if you have)  |__|__|__|__|__|__|__|__|__|__|__|__|__|__|__|__|    ……….. </w:t>
            </w: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>Residence in :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 xml:space="preserve"> Country ________________________________________________________</w:t>
            </w:r>
          </w:p>
          <w:p w:rsidR="00E72A2A" w:rsidRPr="002A03A5" w:rsidRDefault="00E72A2A" w:rsidP="00965554">
            <w:pPr>
              <w:spacing w:line="360" w:lineRule="auto"/>
              <w:ind w:right="-108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>Address ________________________________________________________.____________</w:t>
            </w:r>
          </w:p>
          <w:p w:rsidR="00E72A2A" w:rsidRPr="002A03A5" w:rsidRDefault="00E72A2A" w:rsidP="00965554">
            <w:pPr>
              <w:spacing w:line="360" w:lineRule="auto"/>
              <w:ind w:right="-108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 xml:space="preserve">Post Code.____________ </w:t>
            </w:r>
          </w:p>
          <w:p w:rsidR="00E72A2A" w:rsidRPr="002A03A5" w:rsidRDefault="00E72A2A" w:rsidP="00965554">
            <w:pPr>
              <w:spacing w:line="360" w:lineRule="auto"/>
              <w:ind w:right="-108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>Tax domicile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>(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 xml:space="preserve">place where your earned and unearned income is gained and where you pay taxes): Country ______________________________________  </w:t>
            </w:r>
          </w:p>
          <w:p w:rsidR="00E72A2A" w:rsidRPr="002A03A5" w:rsidRDefault="00E72A2A" w:rsidP="00965554">
            <w:pPr>
              <w:spacing w:line="360" w:lineRule="auto"/>
              <w:ind w:right="-108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>Address_________________________________________________ N°__________</w:t>
            </w:r>
          </w:p>
          <w:p w:rsidR="00E72A2A" w:rsidRPr="002A03A5" w:rsidRDefault="00E72A2A" w:rsidP="00965554">
            <w:pPr>
              <w:ind w:right="-108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>e-mail _________________________________________ Telephone _____________________</w:t>
            </w:r>
          </w:p>
          <w:p w:rsidR="00E72A2A" w:rsidRPr="002A03A5" w:rsidRDefault="00E72A2A" w:rsidP="00965554">
            <w:pPr>
              <w:ind w:right="-108"/>
              <w:jc w:val="both"/>
              <w:rPr>
                <w:rFonts w:ascii="Arial" w:hAnsi="Arial" w:cs="Arial"/>
                <w:lang w:val="en-US"/>
              </w:rPr>
            </w:pPr>
          </w:p>
          <w:p w:rsidR="00E72A2A" w:rsidRPr="002A03A5" w:rsidRDefault="00E72A2A" w:rsidP="00965554">
            <w:pPr>
              <w:ind w:right="-108"/>
              <w:jc w:val="both"/>
              <w:rPr>
                <w:rFonts w:ascii="Arial" w:hAnsi="Arial" w:cs="Arial"/>
                <w:b/>
                <w:lang w:val="en-US"/>
              </w:rPr>
            </w:pP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>Payment:</w:t>
            </w:r>
          </w:p>
          <w:p w:rsidR="00E72A2A" w:rsidRPr="002A03A5" w:rsidRDefault="00E72A2A" w:rsidP="00965554">
            <w:pPr>
              <w:pStyle w:val="Footer"/>
              <w:tabs>
                <w:tab w:val="clear" w:pos="4819"/>
                <w:tab w:val="clear" w:pos="9638"/>
                <w:tab w:val="center" w:pos="567"/>
                <w:tab w:val="right" w:pos="9639"/>
              </w:tabs>
              <w:ind w:right="-108"/>
              <w:jc w:val="both"/>
              <w:rPr>
                <w:rFonts w:ascii="Arial" w:hAnsi="Arial" w:cs="Arial"/>
                <w:b/>
                <w:lang w:val="en-US"/>
              </w:rPr>
            </w:pPr>
          </w:p>
          <w:p w:rsidR="00E72A2A" w:rsidRPr="002A03A5" w:rsidRDefault="00E72A2A" w:rsidP="00965554">
            <w:pPr>
              <w:spacing w:before="60" w:after="60"/>
              <w:ind w:right="-108"/>
              <w:jc w:val="both"/>
              <w:rPr>
                <w:rFonts w:ascii="Arial" w:hAnsi="Arial" w:cs="Arial"/>
                <w:b/>
                <w:lang w:val="en-US"/>
              </w:rPr>
            </w:pP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BANK NAME 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>_________________________________________________________________</w:t>
            </w:r>
          </w:p>
          <w:p w:rsidR="00E72A2A" w:rsidRPr="002A03A5" w:rsidRDefault="00E72A2A" w:rsidP="00965554">
            <w:pPr>
              <w:spacing w:before="60" w:after="60"/>
              <w:ind w:right="-108"/>
              <w:jc w:val="both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>BANK ADDRESS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>______________________________________________________________</w:t>
            </w:r>
          </w:p>
          <w:p w:rsidR="00E72A2A" w:rsidRPr="002A03A5" w:rsidRDefault="00E72A2A" w:rsidP="00E32A2B">
            <w:pPr>
              <w:ind w:right="-108"/>
              <w:jc w:val="both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Bank Account 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>N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 xml:space="preserve">.  _____________________________________________________________                                                           </w:t>
            </w:r>
          </w:p>
          <w:p w:rsidR="00E72A2A" w:rsidRPr="002A03A5" w:rsidRDefault="00E72A2A" w:rsidP="00965554">
            <w:pPr>
              <w:spacing w:before="60" w:after="60"/>
              <w:ind w:right="-108"/>
              <w:jc w:val="both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IBAN 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>_________________________________________________________________________</w:t>
            </w:r>
          </w:p>
          <w:p w:rsidR="00E72A2A" w:rsidRPr="002A03A5" w:rsidRDefault="00E72A2A" w:rsidP="00965554">
            <w:pPr>
              <w:spacing w:before="60" w:after="60"/>
              <w:ind w:right="-108"/>
              <w:jc w:val="both"/>
              <w:rPr>
                <w:rFonts w:ascii="Arial" w:hAnsi="Arial" w:cs="Arial"/>
                <w:lang w:val="en-US"/>
              </w:rPr>
            </w:pP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>SWIFT/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>BIC CODE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 xml:space="preserve"> ___________________________________________</w:t>
            </w:r>
          </w:p>
          <w:p w:rsidR="00E72A2A" w:rsidRPr="002A03A5" w:rsidRDefault="00E72A2A" w:rsidP="00965554">
            <w:pPr>
              <w:spacing w:before="60" w:after="60"/>
              <w:ind w:right="-108"/>
              <w:jc w:val="both"/>
              <w:rPr>
                <w:rFonts w:ascii="Arial" w:hAnsi="Arial" w:cs="Arial"/>
                <w:b/>
                <w:lang w:val="en-US"/>
              </w:rPr>
            </w:pPr>
            <w:r w:rsidRPr="002A03A5">
              <w:rPr>
                <w:rFonts w:ascii="Arial" w:hAnsi="Arial" w:cs="Arial"/>
                <w:b/>
                <w:sz w:val="22"/>
                <w:szCs w:val="22"/>
                <w:lang w:val="en-US"/>
              </w:rPr>
              <w:t>OTHER BANK DATA (ABA etc.)</w:t>
            </w:r>
            <w:r w:rsidRPr="002A03A5">
              <w:rPr>
                <w:rFonts w:ascii="Arial" w:hAnsi="Arial" w:cs="Arial"/>
                <w:sz w:val="22"/>
                <w:szCs w:val="22"/>
                <w:lang w:val="en-US"/>
              </w:rPr>
              <w:t>_________________________________________________</w:t>
            </w:r>
          </w:p>
          <w:p w:rsidR="00E72A2A" w:rsidRPr="002A03A5" w:rsidRDefault="00E72A2A" w:rsidP="00965554">
            <w:pPr>
              <w:tabs>
                <w:tab w:val="left" w:pos="10098"/>
              </w:tabs>
              <w:ind w:right="-108"/>
              <w:rPr>
                <w:rFonts w:ascii="Arial" w:hAnsi="Arial" w:cs="Arial"/>
                <w:lang w:val="en-US"/>
              </w:rPr>
            </w:pPr>
          </w:p>
        </w:tc>
      </w:tr>
    </w:tbl>
    <w:p w:rsidR="00E72A2A" w:rsidRPr="0026531D" w:rsidRDefault="00E72A2A" w:rsidP="00965554">
      <w:pPr>
        <w:ind w:right="-142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Pr="00146755" w:rsidRDefault="00E72A2A" w:rsidP="00965554">
      <w:pPr>
        <w:pStyle w:val="Heading3"/>
        <w:spacing w:before="0" w:after="0"/>
        <w:rPr>
          <w:rFonts w:ascii="Arial" w:hAnsi="Arial" w:cs="Arial"/>
          <w:b w:val="0"/>
          <w:bCs w:val="0"/>
          <w:sz w:val="22"/>
          <w:szCs w:val="22"/>
          <w:lang w:val="en-US"/>
        </w:rPr>
      </w:pPr>
    </w:p>
    <w:p w:rsidR="00E72A2A" w:rsidRPr="00976F5A" w:rsidRDefault="00E72A2A" w:rsidP="00BB3759">
      <w:pPr>
        <w:rPr>
          <w:lang w:val="en-US"/>
        </w:rPr>
      </w:pPr>
    </w:p>
    <w:p w:rsidR="00E72A2A" w:rsidRPr="00C20082" w:rsidRDefault="00E72A2A" w:rsidP="00D42B76">
      <w:pPr>
        <w:pStyle w:val="Heading3"/>
        <w:spacing w:before="0" w:after="0"/>
        <w:rPr>
          <w:rFonts w:ascii="Arial" w:hAnsi="Arial" w:cs="Arial"/>
          <w:b w:val="0"/>
          <w:sz w:val="22"/>
          <w:szCs w:val="22"/>
          <w:lang w:val="en-US"/>
        </w:rPr>
      </w:pPr>
      <w:r w:rsidRPr="00D42B76">
        <w:rPr>
          <w:rFonts w:ascii="Arial" w:hAnsi="Arial" w:cs="Arial"/>
          <w:sz w:val="22"/>
          <w:szCs w:val="22"/>
          <w:lang w:val="en-GB"/>
        </w:rPr>
        <w:t>A</w:t>
      </w:r>
      <w:r w:rsidRPr="00C20082">
        <w:rPr>
          <w:rFonts w:ascii="Arial" w:hAnsi="Arial" w:cs="Arial"/>
          <w:sz w:val="22"/>
          <w:szCs w:val="22"/>
          <w:lang w:val="en-US"/>
        </w:rPr>
        <w:t>uthorizes the payment of the following</w:t>
      </w:r>
      <w:r>
        <w:rPr>
          <w:rFonts w:ascii="Arial" w:hAnsi="Arial" w:cs="Arial"/>
          <w:sz w:val="22"/>
          <w:szCs w:val="22"/>
          <w:lang w:val="en-US"/>
        </w:rPr>
        <w:t xml:space="preserve"> costs on the project _________________________</w:t>
      </w:r>
    </w:p>
    <w:p w:rsidR="00E72A2A" w:rsidRPr="00D42B76" w:rsidRDefault="00E72A2A" w:rsidP="00965554">
      <w:pPr>
        <w:ind w:right="-143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Pr="00D42B76" w:rsidRDefault="00E72A2A" w:rsidP="009446FF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</w:rPr>
        <w:sym w:font="Wingdings" w:char="F071"/>
      </w:r>
      <w:r w:rsidRPr="00D42B76">
        <w:rPr>
          <w:rFonts w:ascii="Arial" w:hAnsi="Arial" w:cs="Arial"/>
          <w:sz w:val="22"/>
          <w:szCs w:val="22"/>
          <w:lang w:val="en-GB"/>
        </w:rPr>
        <w:t xml:space="preserve">  Travelling expenses </w:t>
      </w:r>
      <w:r>
        <w:rPr>
          <w:rFonts w:ascii="Arial" w:hAnsi="Arial" w:cs="Arial"/>
          <w:sz w:val="22"/>
          <w:szCs w:val="22"/>
          <w:lang w:val="en-GB"/>
        </w:rPr>
        <w:t>(</w:t>
      </w:r>
      <w:r w:rsidRPr="00D42B76">
        <w:rPr>
          <w:rFonts w:ascii="Arial" w:hAnsi="Arial" w:cs="Arial"/>
          <w:sz w:val="22"/>
          <w:szCs w:val="22"/>
          <w:lang w:val="en-GB"/>
        </w:rPr>
        <w:t>receipts and tickets in original)</w:t>
      </w:r>
    </w:p>
    <w:p w:rsidR="00E72A2A" w:rsidRPr="00D42B76" w:rsidRDefault="00E72A2A" w:rsidP="00357882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</w:rPr>
        <w:sym w:font="Wingdings" w:char="F071"/>
      </w:r>
      <w:r w:rsidRPr="00D42B76">
        <w:rPr>
          <w:rFonts w:ascii="Arial" w:hAnsi="Arial" w:cs="Arial"/>
          <w:sz w:val="22"/>
          <w:szCs w:val="22"/>
          <w:lang w:val="en-GB"/>
        </w:rPr>
        <w:t xml:space="preserve">  Overnight stay espenses (invoices or receipts in original)</w:t>
      </w:r>
    </w:p>
    <w:p w:rsidR="00E72A2A" w:rsidRPr="00146755" w:rsidRDefault="00E72A2A" w:rsidP="00965554">
      <w:pPr>
        <w:ind w:right="-143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Default="00E72A2A" w:rsidP="00D42B76">
      <w:pPr>
        <w:spacing w:line="240" w:lineRule="atLeast"/>
        <w:ind w:right="-143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Default="00E72A2A" w:rsidP="00D42B76">
      <w:pPr>
        <w:spacing w:line="240" w:lineRule="atLeast"/>
        <w:ind w:right="-143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Pr="00D42B76" w:rsidRDefault="00E72A2A" w:rsidP="00D42B76">
      <w:pPr>
        <w:ind w:right="-143"/>
        <w:jc w:val="both"/>
        <w:rPr>
          <w:rFonts w:ascii="Arial" w:hAnsi="Arial" w:cs="Arial"/>
          <w:sz w:val="22"/>
          <w:szCs w:val="22"/>
          <w:lang w:val="en-US"/>
        </w:rPr>
      </w:pPr>
      <w:r w:rsidRPr="00D42B76">
        <w:rPr>
          <w:rFonts w:ascii="Arial" w:hAnsi="Arial" w:cs="Arial"/>
          <w:sz w:val="22"/>
          <w:szCs w:val="22"/>
        </w:rPr>
        <w:sym w:font="Wingdings" w:char="F071"/>
      </w:r>
      <w:r w:rsidRPr="00D42B76">
        <w:rPr>
          <w:rFonts w:ascii="Arial" w:hAnsi="Arial" w:cs="Arial"/>
          <w:sz w:val="22"/>
          <w:szCs w:val="22"/>
          <w:lang w:val="en-GB"/>
        </w:rPr>
        <w:t xml:space="preserve">  </w:t>
      </w:r>
      <w:r w:rsidRPr="00D42B76">
        <w:rPr>
          <w:rFonts w:ascii="Arial" w:hAnsi="Arial" w:cs="Arial"/>
          <w:b/>
          <w:bCs/>
          <w:sz w:val="22"/>
          <w:szCs w:val="22"/>
          <w:lang w:val="en-US"/>
        </w:rPr>
        <w:t>The task is free (no remuneration or reimbursement)</w:t>
      </w:r>
    </w:p>
    <w:p w:rsidR="00E72A2A" w:rsidRPr="00D42B76" w:rsidRDefault="00E72A2A" w:rsidP="00965554">
      <w:pPr>
        <w:ind w:right="-143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Pr="008A3893" w:rsidRDefault="00E72A2A" w:rsidP="00965554">
      <w:pPr>
        <w:ind w:right="-143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Pr="007A1E35" w:rsidRDefault="00E72A2A" w:rsidP="00965554">
      <w:pPr>
        <w:ind w:right="-143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Pr="007A1E35" w:rsidRDefault="00E72A2A" w:rsidP="00965554">
      <w:pPr>
        <w:ind w:right="-143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Pr="007A1E35" w:rsidRDefault="00E72A2A" w:rsidP="00965554">
      <w:pPr>
        <w:ind w:right="-143"/>
        <w:jc w:val="both"/>
        <w:rPr>
          <w:rFonts w:ascii="Arial" w:hAnsi="Arial" w:cs="Arial"/>
          <w:sz w:val="22"/>
          <w:szCs w:val="22"/>
          <w:lang w:val="en-US"/>
        </w:rPr>
      </w:pPr>
    </w:p>
    <w:p w:rsidR="00E72A2A" w:rsidRPr="00C9182E" w:rsidRDefault="00E72A2A" w:rsidP="00965554">
      <w:pPr>
        <w:ind w:right="-143"/>
        <w:jc w:val="both"/>
        <w:rPr>
          <w:rFonts w:ascii="Arial" w:hAnsi="Arial" w:cs="Arial"/>
          <w:sz w:val="22"/>
          <w:szCs w:val="22"/>
          <w:lang w:val="en-GB"/>
        </w:rPr>
      </w:pPr>
      <w:smartTag w:uri="urn:schemas-microsoft-com:office:smarttags" w:element="place">
        <w:r w:rsidRPr="00C9182E">
          <w:rPr>
            <w:rFonts w:ascii="Arial" w:hAnsi="Arial" w:cs="Arial"/>
            <w:sz w:val="22"/>
            <w:szCs w:val="22"/>
            <w:lang w:val="en-GB"/>
          </w:rPr>
          <w:t>Verona</w:t>
        </w:r>
      </w:smartTag>
      <w:r w:rsidRPr="00C9182E">
        <w:rPr>
          <w:rFonts w:ascii="Arial" w:hAnsi="Arial" w:cs="Arial"/>
          <w:sz w:val="22"/>
          <w:szCs w:val="22"/>
          <w:lang w:val="en-GB"/>
        </w:rPr>
        <w:t xml:space="preserve">, </w:t>
      </w:r>
    </w:p>
    <w:p w:rsidR="00E72A2A" w:rsidRPr="00C9182E" w:rsidRDefault="00E72A2A" w:rsidP="00965554">
      <w:pPr>
        <w:ind w:right="-143"/>
        <w:rPr>
          <w:rFonts w:ascii="Arial" w:hAnsi="Arial" w:cs="Arial"/>
          <w:sz w:val="22"/>
          <w:szCs w:val="22"/>
          <w:lang w:val="en-GB"/>
        </w:rPr>
      </w:pPr>
    </w:p>
    <w:p w:rsidR="00E72A2A" w:rsidRDefault="00E72A2A" w:rsidP="00965554">
      <w:pPr>
        <w:ind w:right="-143"/>
        <w:rPr>
          <w:rFonts w:ascii="Arial" w:hAnsi="Arial" w:cs="Arial"/>
          <w:sz w:val="22"/>
          <w:szCs w:val="22"/>
          <w:lang w:val="en-GB"/>
        </w:rPr>
      </w:pPr>
    </w:p>
    <w:p w:rsidR="00E72A2A" w:rsidRPr="00C9182E" w:rsidRDefault="00E72A2A" w:rsidP="00965554">
      <w:pPr>
        <w:ind w:right="-143"/>
        <w:rPr>
          <w:rFonts w:ascii="Arial" w:hAnsi="Arial" w:cs="Arial"/>
          <w:sz w:val="22"/>
          <w:szCs w:val="22"/>
          <w:lang w:val="en-GB"/>
        </w:rPr>
      </w:pPr>
    </w:p>
    <w:p w:rsidR="00E72A2A" w:rsidRDefault="00E72A2A" w:rsidP="00D42B76">
      <w:pPr>
        <w:tabs>
          <w:tab w:val="left" w:pos="5940"/>
        </w:tabs>
        <w:ind w:right="-143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FOR ACCEPTANCE</w:t>
      </w:r>
      <w:r>
        <w:rPr>
          <w:rFonts w:ascii="Arial" w:hAnsi="Arial" w:cs="Arial"/>
          <w:sz w:val="22"/>
          <w:szCs w:val="22"/>
          <w:lang w:val="en-US"/>
        </w:rPr>
        <w:tab/>
      </w:r>
      <w:r w:rsidRPr="001963EB">
        <w:rPr>
          <w:rFonts w:ascii="Arial" w:hAnsi="Arial" w:cs="Arial"/>
          <w:sz w:val="22"/>
          <w:szCs w:val="22"/>
          <w:lang w:val="en-US"/>
        </w:rPr>
        <w:t>The Head of the Department</w:t>
      </w:r>
    </w:p>
    <w:p w:rsidR="00E72A2A" w:rsidRPr="00D42B76" w:rsidRDefault="00E72A2A" w:rsidP="00D42B76">
      <w:pPr>
        <w:tabs>
          <w:tab w:val="left" w:pos="6120"/>
        </w:tabs>
        <w:ind w:left="360" w:right="-143"/>
        <w:jc w:val="both"/>
        <w:rPr>
          <w:rFonts w:ascii="Arial" w:hAnsi="Arial" w:cs="Arial"/>
          <w:sz w:val="22"/>
          <w:szCs w:val="22"/>
          <w:lang w:val="en-US"/>
        </w:rPr>
      </w:pPr>
      <w:bookmarkStart w:id="0" w:name="_GoBack"/>
      <w:bookmarkEnd w:id="0"/>
      <w:r w:rsidRPr="00D42B76">
        <w:rPr>
          <w:rFonts w:ascii="Arial" w:hAnsi="Arial" w:cs="Arial"/>
          <w:sz w:val="22"/>
          <w:szCs w:val="22"/>
          <w:lang w:val="en-US"/>
        </w:rPr>
        <w:t>The lecturer</w:t>
      </w:r>
      <w:r w:rsidRPr="00D42B76">
        <w:rPr>
          <w:rFonts w:ascii="Arial" w:hAnsi="Arial" w:cs="Arial"/>
          <w:sz w:val="22"/>
          <w:szCs w:val="22"/>
          <w:lang w:val="en-US"/>
        </w:rPr>
        <w:tab/>
      </w:r>
      <w:r w:rsidRPr="00D42B76">
        <w:rPr>
          <w:rFonts w:ascii="Arial" w:hAnsi="Arial" w:cs="Arial"/>
          <w:sz w:val="22"/>
          <w:szCs w:val="22"/>
        </w:rPr>
        <w:t>Professor Andrea Sbarbati</w:t>
      </w:r>
    </w:p>
    <w:sectPr w:rsidR="00E72A2A" w:rsidRPr="00D42B76" w:rsidSect="00196BF9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A2A" w:rsidRDefault="00E72A2A" w:rsidP="00C761A6">
      <w:r>
        <w:separator/>
      </w:r>
    </w:p>
  </w:endnote>
  <w:endnote w:type="continuationSeparator" w:id="0">
    <w:p w:rsidR="00E72A2A" w:rsidRDefault="00E72A2A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A2A" w:rsidRPr="009E35B3" w:rsidRDefault="00E72A2A" w:rsidP="00C45203">
    <w:pPr>
      <w:pStyle w:val="Footer"/>
      <w:rPr>
        <w:rFonts w:ascii="Arial" w:hAnsi="Arial" w:cs="Arial"/>
        <w:sz w:val="16"/>
        <w:szCs w:val="16"/>
      </w:rPr>
    </w:pPr>
    <w:r w:rsidRPr="00434334"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8" type="#_x0000_t75" style="width:480.75pt;height:9.75pt;visibility:visible">
          <v:imagedata r:id="rId1" o:title=""/>
        </v:shape>
      </w:pict>
    </w:r>
  </w:p>
  <w:p w:rsidR="00E72A2A" w:rsidRDefault="00E72A2A" w:rsidP="00146755">
    <w:pPr>
      <w:pStyle w:val="Foo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Dipartimento di Neuroscienze, Biomedicina e Movimento</w:t>
    </w:r>
  </w:p>
  <w:p w:rsidR="00E72A2A" w:rsidRDefault="00E72A2A" w:rsidP="0014675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8027472</w:t>
    </w:r>
  </w:p>
  <w:p w:rsidR="00E72A2A" w:rsidRPr="00146755" w:rsidRDefault="00E72A2A" w:rsidP="0014675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A2A" w:rsidRDefault="00E72A2A" w:rsidP="00C761A6">
      <w:r>
        <w:separator/>
      </w:r>
    </w:p>
  </w:footnote>
  <w:footnote w:type="continuationSeparator" w:id="0">
    <w:p w:rsidR="00E72A2A" w:rsidRDefault="00E72A2A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A2A" w:rsidRPr="00BB3759" w:rsidRDefault="00E72A2A" w:rsidP="00146755">
    <w:pPr>
      <w:pStyle w:val="Header"/>
      <w:ind w:firstLine="142"/>
      <w:rPr>
        <w:sz w:val="28"/>
        <w:szCs w:val="28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83.25pt;height:7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0194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340B534D"/>
    <w:multiLevelType w:val="hybridMultilevel"/>
    <w:tmpl w:val="5B7868A4"/>
    <w:lvl w:ilvl="0" w:tplc="B7D4C21A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26CA8"/>
    <w:rsid w:val="00044822"/>
    <w:rsid w:val="00093960"/>
    <w:rsid w:val="000A6044"/>
    <w:rsid w:val="000A7B19"/>
    <w:rsid w:val="000B516C"/>
    <w:rsid w:val="000D5C4C"/>
    <w:rsid w:val="000F0157"/>
    <w:rsid w:val="000F590D"/>
    <w:rsid w:val="000F72E3"/>
    <w:rsid w:val="00102829"/>
    <w:rsid w:val="00113C53"/>
    <w:rsid w:val="00135198"/>
    <w:rsid w:val="00146755"/>
    <w:rsid w:val="00160053"/>
    <w:rsid w:val="00161B14"/>
    <w:rsid w:val="001716A3"/>
    <w:rsid w:val="00174D2E"/>
    <w:rsid w:val="0018369C"/>
    <w:rsid w:val="001961BF"/>
    <w:rsid w:val="001963EB"/>
    <w:rsid w:val="00196BF9"/>
    <w:rsid w:val="001C14F6"/>
    <w:rsid w:val="00255303"/>
    <w:rsid w:val="0026043C"/>
    <w:rsid w:val="0026531D"/>
    <w:rsid w:val="00273228"/>
    <w:rsid w:val="00280D1C"/>
    <w:rsid w:val="002A03A5"/>
    <w:rsid w:val="002A4856"/>
    <w:rsid w:val="002B140F"/>
    <w:rsid w:val="002B6536"/>
    <w:rsid w:val="002D25D7"/>
    <w:rsid w:val="00337E3F"/>
    <w:rsid w:val="00357882"/>
    <w:rsid w:val="00395A9F"/>
    <w:rsid w:val="003978CF"/>
    <w:rsid w:val="003E00D5"/>
    <w:rsid w:val="00401273"/>
    <w:rsid w:val="00410FA3"/>
    <w:rsid w:val="00413BA8"/>
    <w:rsid w:val="00434334"/>
    <w:rsid w:val="004502FD"/>
    <w:rsid w:val="0045104D"/>
    <w:rsid w:val="00462A9D"/>
    <w:rsid w:val="00480824"/>
    <w:rsid w:val="00481CCA"/>
    <w:rsid w:val="004905FF"/>
    <w:rsid w:val="004A0D37"/>
    <w:rsid w:val="004D72B6"/>
    <w:rsid w:val="00553329"/>
    <w:rsid w:val="005A259E"/>
    <w:rsid w:val="0060170C"/>
    <w:rsid w:val="00690FA8"/>
    <w:rsid w:val="006A091F"/>
    <w:rsid w:val="006A6958"/>
    <w:rsid w:val="006E4594"/>
    <w:rsid w:val="006F0725"/>
    <w:rsid w:val="00732FD5"/>
    <w:rsid w:val="007424FE"/>
    <w:rsid w:val="00747B2D"/>
    <w:rsid w:val="00764102"/>
    <w:rsid w:val="0079490B"/>
    <w:rsid w:val="007A1E35"/>
    <w:rsid w:val="007B1AC9"/>
    <w:rsid w:val="007C42FB"/>
    <w:rsid w:val="007D173B"/>
    <w:rsid w:val="007D1C53"/>
    <w:rsid w:val="007E7733"/>
    <w:rsid w:val="00886FF1"/>
    <w:rsid w:val="008948C1"/>
    <w:rsid w:val="00896306"/>
    <w:rsid w:val="008A3893"/>
    <w:rsid w:val="008A42B7"/>
    <w:rsid w:val="009162EF"/>
    <w:rsid w:val="00924421"/>
    <w:rsid w:val="009446FF"/>
    <w:rsid w:val="00953FD7"/>
    <w:rsid w:val="00965554"/>
    <w:rsid w:val="00965D6F"/>
    <w:rsid w:val="00974526"/>
    <w:rsid w:val="00976F5A"/>
    <w:rsid w:val="009E2A82"/>
    <w:rsid w:val="009E35B3"/>
    <w:rsid w:val="009F3794"/>
    <w:rsid w:val="00A23950"/>
    <w:rsid w:val="00A55D64"/>
    <w:rsid w:val="00A67EDA"/>
    <w:rsid w:val="00AB08A5"/>
    <w:rsid w:val="00AF5FAB"/>
    <w:rsid w:val="00B217CD"/>
    <w:rsid w:val="00BB20AB"/>
    <w:rsid w:val="00BB3759"/>
    <w:rsid w:val="00BC6A50"/>
    <w:rsid w:val="00BD0382"/>
    <w:rsid w:val="00BD6AE9"/>
    <w:rsid w:val="00C20082"/>
    <w:rsid w:val="00C263C0"/>
    <w:rsid w:val="00C34EA2"/>
    <w:rsid w:val="00C45203"/>
    <w:rsid w:val="00C60E14"/>
    <w:rsid w:val="00C761A6"/>
    <w:rsid w:val="00C9182E"/>
    <w:rsid w:val="00CA11D4"/>
    <w:rsid w:val="00CF1323"/>
    <w:rsid w:val="00D03A63"/>
    <w:rsid w:val="00D10811"/>
    <w:rsid w:val="00D1657F"/>
    <w:rsid w:val="00D31055"/>
    <w:rsid w:val="00D42B76"/>
    <w:rsid w:val="00DB2A41"/>
    <w:rsid w:val="00DB3C03"/>
    <w:rsid w:val="00DD4C29"/>
    <w:rsid w:val="00E07133"/>
    <w:rsid w:val="00E07675"/>
    <w:rsid w:val="00E13035"/>
    <w:rsid w:val="00E16F19"/>
    <w:rsid w:val="00E32A2B"/>
    <w:rsid w:val="00E72A2A"/>
    <w:rsid w:val="00E8178C"/>
    <w:rsid w:val="00E86223"/>
    <w:rsid w:val="00EB573B"/>
    <w:rsid w:val="00ED01B4"/>
    <w:rsid w:val="00EE512C"/>
    <w:rsid w:val="00EF7944"/>
    <w:rsid w:val="00F5181E"/>
    <w:rsid w:val="00F6034F"/>
    <w:rsid w:val="00F8008B"/>
    <w:rsid w:val="00FC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65554"/>
    <w:pPr>
      <w:keepNext/>
      <w:ind w:right="-143"/>
      <w:jc w:val="center"/>
      <w:outlineLvl w:val="0"/>
    </w:pPr>
    <w:rPr>
      <w:rFonts w:ascii="Comic Sans MS" w:hAnsi="Comic Sans MS"/>
      <w:b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65554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65554"/>
    <w:rPr>
      <w:rFonts w:ascii="Comic Sans MS" w:hAnsi="Comic Sans MS" w:cs="Times New Roman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65554"/>
    <w:rPr>
      <w:rFonts w:ascii="Cambria" w:hAnsi="Cambria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  <w:style w:type="paragraph" w:customStyle="1" w:styleId="FR2">
    <w:name w:val="FR2"/>
    <w:uiPriority w:val="99"/>
    <w:rsid w:val="00BD6AE9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hAnsi="Arial"/>
      <w:b/>
      <w:sz w:val="28"/>
      <w:szCs w:val="20"/>
    </w:rPr>
  </w:style>
  <w:style w:type="paragraph" w:customStyle="1" w:styleId="Stile">
    <w:name w:val="Stile"/>
    <w:basedOn w:val="Normal"/>
    <w:next w:val="BodyText"/>
    <w:uiPriority w:val="99"/>
    <w:rsid w:val="00965554"/>
    <w:pPr>
      <w:ind w:right="-143"/>
    </w:pPr>
    <w:rPr>
      <w:rFonts w:ascii="Times New Roman" w:hAnsi="Times New Roman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96555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65554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1467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12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24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2</Pages>
  <Words>345</Words>
  <Characters>1971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 ASSIGNMENT OF TASK</dc:title>
  <dc:subject/>
  <dc:creator>Tarcisio Solfa</dc:creator>
  <cp:keywords/>
  <dc:description/>
  <cp:lastModifiedBy>Daniela Titoni</cp:lastModifiedBy>
  <cp:revision>6</cp:revision>
  <cp:lastPrinted>2017-07-13T14:42:00Z</cp:lastPrinted>
  <dcterms:created xsi:type="dcterms:W3CDTF">2018-07-24T13:26:00Z</dcterms:created>
  <dcterms:modified xsi:type="dcterms:W3CDTF">2018-07-26T09:23:00Z</dcterms:modified>
</cp:coreProperties>
</file>