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EF5" w:rsidRPr="00463432" w:rsidRDefault="00610EF5" w:rsidP="00EF771C">
      <w:pPr>
        <w:spacing w:line="360" w:lineRule="auto"/>
        <w:rPr>
          <w:rFonts w:ascii="Arial" w:hAnsi="Arial"/>
          <w:i/>
          <w:sz w:val="22"/>
          <w:szCs w:val="22"/>
        </w:rPr>
      </w:pPr>
    </w:p>
    <w:p w:rsidR="00610EF5" w:rsidRPr="00B46110" w:rsidRDefault="00610EF5" w:rsidP="00EF771C">
      <w:pPr>
        <w:spacing w:line="360" w:lineRule="auto"/>
        <w:rPr>
          <w:rFonts w:ascii="Arial" w:hAnsi="Arial"/>
          <w:b/>
          <w:sz w:val="22"/>
          <w:szCs w:val="22"/>
        </w:rPr>
      </w:pPr>
      <w:r w:rsidRPr="00B46110">
        <w:rPr>
          <w:rFonts w:ascii="Arial" w:hAnsi="Arial"/>
          <w:b/>
          <w:sz w:val="22"/>
          <w:szCs w:val="22"/>
        </w:rPr>
        <w:t>MODULO FE2</w:t>
      </w:r>
    </w:p>
    <w:p w:rsidR="00610EF5" w:rsidRDefault="00610EF5" w:rsidP="00EF771C">
      <w:pPr>
        <w:spacing w:line="360" w:lineRule="auto"/>
        <w:rPr>
          <w:rFonts w:ascii="Arial" w:hAnsi="Arial"/>
          <w:sz w:val="22"/>
          <w:szCs w:val="22"/>
        </w:rPr>
      </w:pPr>
    </w:p>
    <w:p w:rsidR="00610EF5" w:rsidRDefault="00610EF5" w:rsidP="00EF771C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Verona, ……………..</w:t>
      </w:r>
    </w:p>
    <w:p w:rsidR="00610EF5" w:rsidRDefault="00610EF5" w:rsidP="00EF771C">
      <w:pPr>
        <w:spacing w:line="360" w:lineRule="auto"/>
        <w:ind w:left="6521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All’ Area Contabilità</w:t>
      </w:r>
    </w:p>
    <w:p w:rsidR="00610EF5" w:rsidRDefault="00610EF5" w:rsidP="00EF771C">
      <w:pPr>
        <w:spacing w:line="360" w:lineRule="auto"/>
        <w:ind w:left="6521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MEDICINA E CHIRURGIA</w:t>
      </w:r>
    </w:p>
    <w:p w:rsidR="00610EF5" w:rsidRDefault="00610EF5" w:rsidP="00EF771C">
      <w:pPr>
        <w:spacing w:line="360" w:lineRule="auto"/>
        <w:ind w:left="6521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Sede</w:t>
      </w:r>
    </w:p>
    <w:p w:rsidR="00610EF5" w:rsidRDefault="00610EF5" w:rsidP="00EF771C">
      <w:pPr>
        <w:spacing w:line="360" w:lineRule="auto"/>
        <w:rPr>
          <w:rFonts w:ascii="Arial" w:hAnsi="Arial"/>
          <w:b/>
          <w:sz w:val="22"/>
          <w:szCs w:val="22"/>
        </w:rPr>
      </w:pPr>
    </w:p>
    <w:p w:rsidR="00610EF5" w:rsidRDefault="00610EF5" w:rsidP="00EF771C">
      <w:pPr>
        <w:spacing w:line="360" w:lineRule="auto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 xml:space="preserve">Oggetto: Richiesta di rimborso spese anticipate con fondo economale </w:t>
      </w:r>
    </w:p>
    <w:p w:rsidR="00610EF5" w:rsidRDefault="00610EF5" w:rsidP="00BA2B12">
      <w:pPr>
        <w:spacing w:line="360" w:lineRule="auto"/>
        <w:rPr>
          <w:rFonts w:ascii="Arial" w:hAnsi="Arial"/>
          <w:sz w:val="22"/>
          <w:szCs w:val="22"/>
        </w:rPr>
      </w:pPr>
    </w:p>
    <w:p w:rsidR="00610EF5" w:rsidRDefault="00610EF5" w:rsidP="004B1A86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Il sottoscritto ……………………………..……..………….. in servizio presso ……………………… ……………………………………………………………………..….. dichiara di aver provveduto ad acquisti per complessivi  EURO    ………………...  </w:t>
      </w:r>
      <w:bookmarkStart w:id="0" w:name="_GoBack"/>
      <w:bookmarkEnd w:id="0"/>
      <w:r>
        <w:rPr>
          <w:rFonts w:ascii="Arial" w:hAnsi="Arial"/>
          <w:sz w:val="22"/>
          <w:szCs w:val="22"/>
        </w:rPr>
        <w:t>Motivazione dell’acquisto tramite fondo economale:  …………………………………………………………………………………………….</w:t>
      </w:r>
    </w:p>
    <w:p w:rsidR="00610EF5" w:rsidRPr="001F1E64" w:rsidRDefault="00610EF5" w:rsidP="00EC49E2">
      <w:pPr>
        <w:spacing w:line="360" w:lineRule="auto"/>
        <w:rPr>
          <w:rFonts w:ascii="Arial" w:hAnsi="Arial"/>
          <w:sz w:val="16"/>
          <w:szCs w:val="16"/>
        </w:rPr>
      </w:pPr>
    </w:p>
    <w:p w:rsidR="00610EF5" w:rsidRDefault="00610EF5" w:rsidP="00EC49E2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Chiede pertanto di essere rimborsato tramite fondo economale.</w:t>
      </w:r>
    </w:p>
    <w:p w:rsidR="00610EF5" w:rsidRDefault="00610EF5" w:rsidP="00EC49E2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In allegato i documenti giustificativi:</w:t>
      </w:r>
    </w:p>
    <w:tbl>
      <w:tblPr>
        <w:tblW w:w="10773" w:type="dxa"/>
        <w:tblInd w:w="-497" w:type="dxa"/>
        <w:tblCellMar>
          <w:left w:w="70" w:type="dxa"/>
          <w:right w:w="70" w:type="dxa"/>
        </w:tblCellMar>
        <w:tblLook w:val="00A0"/>
      </w:tblPr>
      <w:tblGrid>
        <w:gridCol w:w="2127"/>
        <w:gridCol w:w="2916"/>
        <w:gridCol w:w="1336"/>
        <w:gridCol w:w="2410"/>
        <w:gridCol w:w="1984"/>
      </w:tblGrid>
      <w:tr w:rsidR="00610EF5" w:rsidRPr="00C81005" w:rsidTr="00B03003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EF5" w:rsidRPr="003020BD" w:rsidRDefault="00610EF5" w:rsidP="003020BD">
            <w:pPr>
              <w:rPr>
                <w:b/>
                <w:color w:val="000000"/>
              </w:rPr>
            </w:pPr>
            <w:r w:rsidRPr="003020BD">
              <w:rPr>
                <w:b/>
                <w:color w:val="000000"/>
                <w:sz w:val="22"/>
                <w:szCs w:val="22"/>
              </w:rPr>
              <w:t>Documento</w:t>
            </w:r>
          </w:p>
        </w:tc>
        <w:tc>
          <w:tcPr>
            <w:tcW w:w="2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EF5" w:rsidRPr="003020BD" w:rsidRDefault="00610EF5" w:rsidP="003020BD">
            <w:pPr>
              <w:rPr>
                <w:b/>
                <w:color w:val="000000"/>
              </w:rPr>
            </w:pPr>
            <w:r w:rsidRPr="003020BD">
              <w:rPr>
                <w:b/>
                <w:color w:val="000000"/>
                <w:sz w:val="22"/>
                <w:szCs w:val="22"/>
              </w:rPr>
              <w:t>Descrizione Spesa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EF5" w:rsidRPr="003020BD" w:rsidRDefault="00610EF5" w:rsidP="003020BD">
            <w:pPr>
              <w:rPr>
                <w:b/>
                <w:color w:val="000000"/>
              </w:rPr>
            </w:pPr>
            <w:r w:rsidRPr="003020BD">
              <w:rPr>
                <w:b/>
                <w:color w:val="000000"/>
                <w:sz w:val="22"/>
                <w:szCs w:val="22"/>
              </w:rPr>
              <w:t xml:space="preserve">Importo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EF5" w:rsidRPr="003020BD" w:rsidRDefault="00610EF5" w:rsidP="003020BD">
            <w:pPr>
              <w:ind w:left="590" w:hanging="590"/>
              <w:rPr>
                <w:b/>
                <w:color w:val="000000"/>
              </w:rPr>
            </w:pPr>
            <w:r>
              <w:rPr>
                <w:b/>
                <w:color w:val="000000"/>
                <w:sz w:val="22"/>
                <w:szCs w:val="22"/>
              </w:rPr>
              <w:t>UA/</w:t>
            </w:r>
            <w:r w:rsidRPr="003020BD">
              <w:rPr>
                <w:b/>
                <w:color w:val="000000"/>
                <w:sz w:val="22"/>
                <w:szCs w:val="22"/>
              </w:rPr>
              <w:t xml:space="preserve">Progetto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EF5" w:rsidRPr="003020BD" w:rsidRDefault="00610EF5" w:rsidP="003020BD">
            <w:pPr>
              <w:rPr>
                <w:b/>
                <w:color w:val="000000"/>
              </w:rPr>
            </w:pPr>
            <w:r w:rsidRPr="003020BD">
              <w:rPr>
                <w:b/>
                <w:color w:val="000000"/>
                <w:sz w:val="22"/>
                <w:szCs w:val="22"/>
              </w:rPr>
              <w:t>Note</w:t>
            </w:r>
          </w:p>
        </w:tc>
      </w:tr>
      <w:tr w:rsidR="00610EF5" w:rsidRPr="00C81005" w:rsidTr="00B03003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EF5" w:rsidRPr="003020BD" w:rsidRDefault="00610EF5" w:rsidP="003020BD">
            <w:pPr>
              <w:rPr>
                <w:color w:val="000000"/>
              </w:rPr>
            </w:pPr>
            <w:r w:rsidRPr="003020B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EF5" w:rsidRPr="003020BD" w:rsidRDefault="00610EF5" w:rsidP="003020BD">
            <w:pPr>
              <w:rPr>
                <w:color w:val="000000"/>
              </w:rPr>
            </w:pPr>
            <w:r w:rsidRPr="003020B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EF5" w:rsidRPr="003020BD" w:rsidRDefault="00610EF5" w:rsidP="003020BD">
            <w:pPr>
              <w:rPr>
                <w:color w:val="000000"/>
              </w:rPr>
            </w:pPr>
            <w:r w:rsidRPr="003020B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EF5" w:rsidRPr="003020BD" w:rsidRDefault="00610EF5" w:rsidP="003020BD">
            <w:pPr>
              <w:rPr>
                <w:color w:val="000000"/>
              </w:rPr>
            </w:pPr>
            <w:r w:rsidRPr="003020B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EF5" w:rsidRPr="003020BD" w:rsidRDefault="00610EF5" w:rsidP="003020BD">
            <w:pPr>
              <w:rPr>
                <w:color w:val="000000"/>
              </w:rPr>
            </w:pPr>
            <w:r w:rsidRPr="003020B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10EF5" w:rsidRPr="00C81005" w:rsidTr="00B03003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EF5" w:rsidRPr="003020BD" w:rsidRDefault="00610EF5" w:rsidP="003020BD">
            <w:pPr>
              <w:rPr>
                <w:color w:val="000000"/>
              </w:rPr>
            </w:pPr>
            <w:r w:rsidRPr="003020B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EF5" w:rsidRPr="003020BD" w:rsidRDefault="00610EF5" w:rsidP="003020BD">
            <w:pPr>
              <w:rPr>
                <w:color w:val="000000"/>
              </w:rPr>
            </w:pPr>
            <w:r w:rsidRPr="003020B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EF5" w:rsidRPr="003020BD" w:rsidRDefault="00610EF5" w:rsidP="003020BD">
            <w:pPr>
              <w:rPr>
                <w:color w:val="000000"/>
              </w:rPr>
            </w:pPr>
            <w:r w:rsidRPr="003020B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EF5" w:rsidRPr="003020BD" w:rsidRDefault="00610EF5" w:rsidP="003020BD">
            <w:pPr>
              <w:rPr>
                <w:color w:val="000000"/>
              </w:rPr>
            </w:pPr>
            <w:r w:rsidRPr="003020B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EF5" w:rsidRPr="003020BD" w:rsidRDefault="00610EF5" w:rsidP="003020BD">
            <w:pPr>
              <w:rPr>
                <w:color w:val="000000"/>
              </w:rPr>
            </w:pPr>
            <w:r w:rsidRPr="003020B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10EF5" w:rsidRPr="00C81005" w:rsidTr="00B03003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EF5" w:rsidRPr="003020BD" w:rsidRDefault="00610EF5" w:rsidP="003020BD">
            <w:pPr>
              <w:rPr>
                <w:color w:val="000000"/>
              </w:rPr>
            </w:pPr>
            <w:r w:rsidRPr="003020B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EF5" w:rsidRPr="003020BD" w:rsidRDefault="00610EF5" w:rsidP="003020BD">
            <w:pPr>
              <w:rPr>
                <w:color w:val="000000"/>
              </w:rPr>
            </w:pPr>
            <w:r w:rsidRPr="003020B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EF5" w:rsidRPr="003020BD" w:rsidRDefault="00610EF5" w:rsidP="003020BD">
            <w:pPr>
              <w:rPr>
                <w:color w:val="000000"/>
              </w:rPr>
            </w:pPr>
            <w:r w:rsidRPr="003020B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EF5" w:rsidRPr="003020BD" w:rsidRDefault="00610EF5" w:rsidP="003020BD">
            <w:pPr>
              <w:rPr>
                <w:color w:val="000000"/>
              </w:rPr>
            </w:pPr>
            <w:r w:rsidRPr="003020B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EF5" w:rsidRPr="003020BD" w:rsidRDefault="00610EF5" w:rsidP="003020BD">
            <w:pPr>
              <w:rPr>
                <w:color w:val="000000"/>
              </w:rPr>
            </w:pPr>
            <w:r w:rsidRPr="003020B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10EF5" w:rsidRPr="00C81005" w:rsidTr="00B03003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EF5" w:rsidRPr="003020BD" w:rsidRDefault="00610EF5" w:rsidP="003020BD">
            <w:pPr>
              <w:rPr>
                <w:color w:val="000000"/>
              </w:rPr>
            </w:pPr>
            <w:r w:rsidRPr="003020B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EF5" w:rsidRPr="003020BD" w:rsidRDefault="00610EF5" w:rsidP="003020BD">
            <w:pPr>
              <w:rPr>
                <w:color w:val="000000"/>
              </w:rPr>
            </w:pPr>
            <w:r w:rsidRPr="003020B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EF5" w:rsidRPr="003020BD" w:rsidRDefault="00610EF5" w:rsidP="003020BD">
            <w:pPr>
              <w:rPr>
                <w:color w:val="000000"/>
              </w:rPr>
            </w:pPr>
            <w:r w:rsidRPr="003020B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EF5" w:rsidRPr="003020BD" w:rsidRDefault="00610EF5" w:rsidP="003020BD">
            <w:pPr>
              <w:rPr>
                <w:color w:val="000000"/>
              </w:rPr>
            </w:pPr>
            <w:r w:rsidRPr="003020B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EF5" w:rsidRPr="003020BD" w:rsidRDefault="00610EF5" w:rsidP="003020BD">
            <w:pPr>
              <w:rPr>
                <w:color w:val="000000"/>
              </w:rPr>
            </w:pPr>
            <w:r w:rsidRPr="003020B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10EF5" w:rsidRPr="00C81005" w:rsidTr="00B03003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EF5" w:rsidRPr="003020BD" w:rsidRDefault="00610EF5" w:rsidP="003020BD">
            <w:pPr>
              <w:rPr>
                <w:color w:val="000000"/>
              </w:rPr>
            </w:pPr>
            <w:r w:rsidRPr="003020B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EF5" w:rsidRPr="003020BD" w:rsidRDefault="00610EF5" w:rsidP="003020BD">
            <w:pPr>
              <w:rPr>
                <w:color w:val="000000"/>
              </w:rPr>
            </w:pPr>
            <w:r w:rsidRPr="003020B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EF5" w:rsidRPr="003020BD" w:rsidRDefault="00610EF5" w:rsidP="003020BD">
            <w:pPr>
              <w:rPr>
                <w:color w:val="000000"/>
              </w:rPr>
            </w:pPr>
            <w:r w:rsidRPr="003020B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EF5" w:rsidRPr="003020BD" w:rsidRDefault="00610EF5" w:rsidP="003020BD">
            <w:pPr>
              <w:rPr>
                <w:color w:val="000000"/>
              </w:rPr>
            </w:pPr>
            <w:r w:rsidRPr="003020B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EF5" w:rsidRPr="003020BD" w:rsidRDefault="00610EF5" w:rsidP="003020BD">
            <w:pPr>
              <w:rPr>
                <w:color w:val="000000"/>
              </w:rPr>
            </w:pPr>
            <w:r w:rsidRPr="003020B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10EF5" w:rsidRPr="00C81005" w:rsidTr="00B03003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EF5" w:rsidRPr="003020BD" w:rsidRDefault="00610EF5" w:rsidP="003020BD">
            <w:pPr>
              <w:rPr>
                <w:color w:val="000000"/>
              </w:rPr>
            </w:pPr>
            <w:r w:rsidRPr="003020B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EF5" w:rsidRPr="003020BD" w:rsidRDefault="00610EF5" w:rsidP="003020BD">
            <w:pPr>
              <w:rPr>
                <w:color w:val="000000"/>
              </w:rPr>
            </w:pPr>
            <w:r w:rsidRPr="003020B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EF5" w:rsidRPr="003020BD" w:rsidRDefault="00610EF5" w:rsidP="003020BD">
            <w:pPr>
              <w:rPr>
                <w:color w:val="000000"/>
              </w:rPr>
            </w:pPr>
            <w:r w:rsidRPr="003020B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EF5" w:rsidRPr="003020BD" w:rsidRDefault="00610EF5" w:rsidP="003020BD">
            <w:pPr>
              <w:rPr>
                <w:color w:val="000000"/>
              </w:rPr>
            </w:pPr>
            <w:r w:rsidRPr="003020B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EF5" w:rsidRPr="003020BD" w:rsidRDefault="00610EF5" w:rsidP="003020BD">
            <w:pPr>
              <w:rPr>
                <w:color w:val="000000"/>
              </w:rPr>
            </w:pPr>
            <w:r w:rsidRPr="003020BD">
              <w:rPr>
                <w:color w:val="000000"/>
                <w:sz w:val="22"/>
                <w:szCs w:val="22"/>
              </w:rPr>
              <w:t> </w:t>
            </w:r>
          </w:p>
        </w:tc>
      </w:tr>
      <w:tr w:rsidR="00610EF5" w:rsidRPr="00C81005" w:rsidTr="00B03003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EF5" w:rsidRPr="003020BD" w:rsidRDefault="00610EF5" w:rsidP="003020BD">
            <w:pPr>
              <w:rPr>
                <w:color w:val="000000"/>
              </w:rPr>
            </w:pPr>
            <w:r w:rsidRPr="003020B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EF5" w:rsidRPr="003020BD" w:rsidRDefault="00610EF5" w:rsidP="003020BD">
            <w:pPr>
              <w:rPr>
                <w:color w:val="000000"/>
              </w:rPr>
            </w:pPr>
            <w:r w:rsidRPr="003020B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EF5" w:rsidRPr="003020BD" w:rsidRDefault="00610EF5" w:rsidP="003020BD">
            <w:pPr>
              <w:rPr>
                <w:color w:val="000000"/>
              </w:rPr>
            </w:pPr>
            <w:r w:rsidRPr="003020B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EF5" w:rsidRPr="003020BD" w:rsidRDefault="00610EF5" w:rsidP="003020BD">
            <w:pPr>
              <w:rPr>
                <w:color w:val="000000"/>
              </w:rPr>
            </w:pPr>
            <w:r w:rsidRPr="003020BD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10EF5" w:rsidRPr="003020BD" w:rsidRDefault="00610EF5" w:rsidP="003020BD">
            <w:pPr>
              <w:rPr>
                <w:color w:val="000000"/>
              </w:rPr>
            </w:pPr>
            <w:r w:rsidRPr="003020BD">
              <w:rPr>
                <w:color w:val="000000"/>
                <w:sz w:val="22"/>
                <w:szCs w:val="22"/>
              </w:rPr>
              <w:t> </w:t>
            </w:r>
          </w:p>
        </w:tc>
      </w:tr>
    </w:tbl>
    <w:p w:rsidR="00610EF5" w:rsidRDefault="00610EF5" w:rsidP="00BA2B12">
      <w:pPr>
        <w:spacing w:line="360" w:lineRule="auto"/>
        <w:rPr>
          <w:rFonts w:ascii="Arial" w:hAnsi="Arial"/>
          <w:sz w:val="22"/>
          <w:szCs w:val="22"/>
        </w:rPr>
      </w:pPr>
    </w:p>
    <w:p w:rsidR="00610EF5" w:rsidRDefault="00610EF5" w:rsidP="00BA2B12">
      <w:pPr>
        <w:spacing w:line="360" w:lineRule="auto"/>
        <w:rPr>
          <w:rFonts w:ascii="Arial" w:hAnsi="Arial"/>
          <w:sz w:val="22"/>
          <w:szCs w:val="22"/>
        </w:rPr>
      </w:pPr>
    </w:p>
    <w:p w:rsidR="00610EF5" w:rsidRDefault="00610EF5" w:rsidP="00BA2B12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Il Responsabile del progetto</w:t>
      </w:r>
    </w:p>
    <w:p w:rsidR="00610EF5" w:rsidRDefault="00610EF5" w:rsidP="00BA2B12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_____________________________</w:t>
      </w:r>
    </w:p>
    <w:p w:rsidR="00610EF5" w:rsidRDefault="00610EF5" w:rsidP="00463432">
      <w:pPr>
        <w:spacing w:line="360" w:lineRule="auto"/>
        <w:rPr>
          <w:rFonts w:ascii="Arial" w:hAnsi="Arial"/>
          <w:sz w:val="22"/>
          <w:szCs w:val="22"/>
        </w:rPr>
      </w:pPr>
    </w:p>
    <w:p w:rsidR="00610EF5" w:rsidRDefault="00610EF5" w:rsidP="00B03003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Il Direttore del Dipartimento</w:t>
      </w:r>
    </w:p>
    <w:p w:rsidR="00610EF5" w:rsidRDefault="00610EF5" w:rsidP="00B03003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_____________________________</w:t>
      </w:r>
    </w:p>
    <w:p w:rsidR="00610EF5" w:rsidRPr="00885907" w:rsidRDefault="00610EF5" w:rsidP="00463432">
      <w:pPr>
        <w:spacing w:line="360" w:lineRule="auto"/>
        <w:rPr>
          <w:rFonts w:ascii="Arial" w:hAnsi="Arial"/>
          <w:sz w:val="22"/>
          <w:szCs w:val="22"/>
        </w:rPr>
      </w:pPr>
    </w:p>
    <w:p w:rsidR="00610EF5" w:rsidRPr="00885907" w:rsidRDefault="00610EF5" w:rsidP="00BA2B12">
      <w:pPr>
        <w:rPr>
          <w:rFonts w:ascii="Arial" w:hAnsi="Arial"/>
          <w:sz w:val="22"/>
          <w:szCs w:val="22"/>
        </w:rPr>
      </w:pPr>
      <w:r w:rsidRPr="00885907">
        <w:rPr>
          <w:rFonts w:ascii="Arial" w:hAnsi="Arial"/>
          <w:sz w:val="22"/>
          <w:szCs w:val="22"/>
        </w:rPr>
        <w:t>Data e firma per ricevuta importo:</w:t>
      </w:r>
    </w:p>
    <w:p w:rsidR="00610EF5" w:rsidRPr="00885907" w:rsidRDefault="00610EF5" w:rsidP="00BA2B12">
      <w:pPr>
        <w:rPr>
          <w:rFonts w:ascii="Arial" w:hAnsi="Arial"/>
          <w:sz w:val="22"/>
          <w:szCs w:val="22"/>
        </w:rPr>
      </w:pPr>
    </w:p>
    <w:p w:rsidR="00610EF5" w:rsidRPr="00885907" w:rsidRDefault="00610EF5" w:rsidP="00BA2B12">
      <w:pPr>
        <w:rPr>
          <w:rFonts w:ascii="Arial" w:hAnsi="Arial"/>
          <w:sz w:val="22"/>
          <w:szCs w:val="22"/>
        </w:rPr>
      </w:pPr>
      <w:r w:rsidRPr="00885907">
        <w:rPr>
          <w:rFonts w:ascii="Arial" w:hAnsi="Arial"/>
          <w:sz w:val="22"/>
          <w:szCs w:val="22"/>
        </w:rPr>
        <w:t>_______________</w:t>
      </w:r>
      <w:r>
        <w:rPr>
          <w:rFonts w:ascii="Arial" w:hAnsi="Arial"/>
          <w:sz w:val="22"/>
          <w:szCs w:val="22"/>
        </w:rPr>
        <w:t>_____________</w:t>
      </w:r>
      <w:r w:rsidRPr="00885907">
        <w:rPr>
          <w:rFonts w:ascii="Arial" w:hAnsi="Arial"/>
          <w:sz w:val="22"/>
          <w:szCs w:val="22"/>
        </w:rPr>
        <w:t>_________________</w:t>
      </w:r>
    </w:p>
    <w:p w:rsidR="00610EF5" w:rsidRDefault="00610EF5"/>
    <w:sectPr w:rsidR="00610EF5" w:rsidSect="00463432">
      <w:headerReference w:type="default" r:id="rId6"/>
      <w:footerReference w:type="default" r:id="rId7"/>
      <w:pgSz w:w="11900" w:h="16840" w:code="9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0EF5" w:rsidRDefault="00610EF5" w:rsidP="00C0466C">
      <w:r>
        <w:separator/>
      </w:r>
    </w:p>
  </w:endnote>
  <w:endnote w:type="continuationSeparator" w:id="0">
    <w:p w:rsidR="00610EF5" w:rsidRDefault="00610EF5" w:rsidP="00C046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0EF5" w:rsidRPr="009E35B3" w:rsidRDefault="00610EF5" w:rsidP="00463432">
    <w:pPr>
      <w:pStyle w:val="Footer"/>
      <w:rPr>
        <w:rFonts w:ascii="Arial" w:hAnsi="Arial" w:cs="Arial"/>
        <w:sz w:val="16"/>
        <w:szCs w:val="16"/>
      </w:rPr>
    </w:pPr>
    <w:r w:rsidRPr="00417745">
      <w:rPr>
        <w:rFonts w:ascii="Arial" w:hAnsi="Arial" w:cs="Arial"/>
        <w:b/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8" type="#_x0000_t75" style="width:480.75pt;height:9.75pt;visibility:visible">
          <v:imagedata r:id="rId1" o:title=""/>
        </v:shape>
      </w:pict>
    </w:r>
  </w:p>
  <w:p w:rsidR="00610EF5" w:rsidRDefault="00610EF5" w:rsidP="00463432">
    <w:pPr>
      <w:pStyle w:val="Foo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Dipartimento di Neuroscienze, Biomedicina e Movimento</w:t>
    </w:r>
  </w:p>
  <w:p w:rsidR="00610EF5" w:rsidRDefault="00610EF5" w:rsidP="00463432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Piazzale Ludovico Antonio Scuro, 10 – 37134 VERONA – Policlinico “G.B. Rossi”</w:t>
    </w:r>
    <w:r w:rsidRPr="00A67EDA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| T</w:t>
    </w:r>
    <w:r w:rsidRPr="00BB20AB">
      <w:rPr>
        <w:rFonts w:ascii="Arial" w:hAnsi="Arial" w:cs="Arial"/>
        <w:sz w:val="16"/>
        <w:szCs w:val="16"/>
      </w:rPr>
      <w:t xml:space="preserve"> +39 045 </w:t>
    </w:r>
    <w:r>
      <w:rPr>
        <w:rFonts w:ascii="Arial" w:hAnsi="Arial" w:cs="Arial"/>
        <w:sz w:val="16"/>
        <w:szCs w:val="16"/>
      </w:rPr>
      <w:t>8027472</w:t>
    </w:r>
  </w:p>
  <w:p w:rsidR="00610EF5" w:rsidRPr="00463432" w:rsidRDefault="00610EF5" w:rsidP="00463432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P. IVA 01541040232 | C.</w:t>
    </w:r>
    <w:r w:rsidRPr="00BB20AB">
      <w:rPr>
        <w:rFonts w:ascii="Arial" w:hAnsi="Arial" w:cs="Arial"/>
        <w:sz w:val="16"/>
        <w:szCs w:val="16"/>
      </w:rPr>
      <w:t>F</w:t>
    </w:r>
    <w:r>
      <w:rPr>
        <w:rFonts w:ascii="Arial" w:hAnsi="Arial" w:cs="Arial"/>
        <w:sz w:val="16"/>
        <w:szCs w:val="16"/>
      </w:rPr>
      <w:t>.</w:t>
    </w:r>
    <w:r w:rsidRPr="00BB20AB">
      <w:rPr>
        <w:rFonts w:ascii="Arial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0EF5" w:rsidRDefault="00610EF5" w:rsidP="00C0466C">
      <w:r>
        <w:separator/>
      </w:r>
    </w:p>
  </w:footnote>
  <w:footnote w:type="continuationSeparator" w:id="0">
    <w:p w:rsidR="00610EF5" w:rsidRDefault="00610EF5" w:rsidP="00C0466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0EF5" w:rsidRDefault="00610EF5" w:rsidP="00651619">
    <w:pPr>
      <w:pStyle w:val="Header"/>
      <w:ind w:firstLine="142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383.25pt;height:75pt">
          <v:imagedata r:id="rId1" o:title="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2B12"/>
    <w:rsid w:val="000B5CCC"/>
    <w:rsid w:val="00161B14"/>
    <w:rsid w:val="001F1E64"/>
    <w:rsid w:val="003020BD"/>
    <w:rsid w:val="00326951"/>
    <w:rsid w:val="0034080C"/>
    <w:rsid w:val="00395F21"/>
    <w:rsid w:val="003D6904"/>
    <w:rsid w:val="00417745"/>
    <w:rsid w:val="00463432"/>
    <w:rsid w:val="004B1A86"/>
    <w:rsid w:val="005303A3"/>
    <w:rsid w:val="005C78C7"/>
    <w:rsid w:val="00603DAD"/>
    <w:rsid w:val="00610EF5"/>
    <w:rsid w:val="00651619"/>
    <w:rsid w:val="00677C7D"/>
    <w:rsid w:val="006C4BCF"/>
    <w:rsid w:val="006C7359"/>
    <w:rsid w:val="006E6CEA"/>
    <w:rsid w:val="006E7920"/>
    <w:rsid w:val="0086351A"/>
    <w:rsid w:val="00885907"/>
    <w:rsid w:val="008E0137"/>
    <w:rsid w:val="00996C04"/>
    <w:rsid w:val="009E35B3"/>
    <w:rsid w:val="00A67EDA"/>
    <w:rsid w:val="00A923B6"/>
    <w:rsid w:val="00B03003"/>
    <w:rsid w:val="00B46110"/>
    <w:rsid w:val="00BA2B12"/>
    <w:rsid w:val="00BB20AB"/>
    <w:rsid w:val="00C0466C"/>
    <w:rsid w:val="00C14DF8"/>
    <w:rsid w:val="00C3471D"/>
    <w:rsid w:val="00C45008"/>
    <w:rsid w:val="00C52665"/>
    <w:rsid w:val="00C5291D"/>
    <w:rsid w:val="00C81005"/>
    <w:rsid w:val="00CA4E66"/>
    <w:rsid w:val="00DC1DB1"/>
    <w:rsid w:val="00E003DF"/>
    <w:rsid w:val="00E035E8"/>
    <w:rsid w:val="00EA232D"/>
    <w:rsid w:val="00EC49E2"/>
    <w:rsid w:val="00EF771C"/>
    <w:rsid w:val="00F548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2B12"/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A2B12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HeaderChar">
    <w:name w:val="Header Char"/>
    <w:basedOn w:val="DefaultParagraphFont"/>
    <w:link w:val="Header"/>
    <w:uiPriority w:val="99"/>
    <w:locked/>
    <w:rsid w:val="00BA2B12"/>
    <w:rPr>
      <w:rFonts w:eastAsia="Times New Roman" w:cs="Times New Roman"/>
      <w:noProof/>
      <w:sz w:val="24"/>
      <w:szCs w:val="24"/>
      <w:lang w:eastAsia="it-IT"/>
    </w:rPr>
  </w:style>
  <w:style w:type="paragraph" w:styleId="Footer">
    <w:name w:val="footer"/>
    <w:basedOn w:val="Normal"/>
    <w:link w:val="FooterChar"/>
    <w:uiPriority w:val="99"/>
    <w:rsid w:val="00BA2B12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BA2B12"/>
    <w:rPr>
      <w:rFonts w:eastAsia="Times New Roman" w:cs="Times New Roman"/>
      <w:sz w:val="24"/>
      <w:szCs w:val="24"/>
      <w:lang w:eastAsia="it-IT"/>
    </w:rPr>
  </w:style>
  <w:style w:type="paragraph" w:styleId="BalloonText">
    <w:name w:val="Balloon Text"/>
    <w:basedOn w:val="Normal"/>
    <w:link w:val="BalloonTextChar"/>
    <w:uiPriority w:val="99"/>
    <w:semiHidden/>
    <w:rsid w:val="00BA2B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2B12"/>
    <w:rPr>
      <w:rFonts w:ascii="Tahoma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4275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5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1</Pages>
  <Words>127</Words>
  <Characters>729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SU CARTA INTESTATA DIPARTIMENTO / CENTRO</dc:title>
  <dc:subject/>
  <dc:creator>Giacomina Bruttomesso</dc:creator>
  <cp:keywords/>
  <dc:description/>
  <cp:lastModifiedBy>Daniela Titoni</cp:lastModifiedBy>
  <cp:revision>3</cp:revision>
  <dcterms:created xsi:type="dcterms:W3CDTF">2018-07-24T13:36:00Z</dcterms:created>
  <dcterms:modified xsi:type="dcterms:W3CDTF">2018-07-26T10:24:00Z</dcterms:modified>
</cp:coreProperties>
</file>