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7E9" w:rsidRDefault="00D377E9" w:rsidP="004B591C">
      <w:pPr>
        <w:pStyle w:val="Header"/>
        <w:tabs>
          <w:tab w:val="clear" w:pos="4819"/>
        </w:tabs>
        <w:ind w:left="0"/>
        <w:rPr>
          <w:rFonts w:ascii="Arial" w:hAnsi="Arial" w:cs="Arial"/>
          <w:sz w:val="22"/>
          <w:szCs w:val="22"/>
        </w:rPr>
      </w:pPr>
    </w:p>
    <w:p w:rsidR="00D377E9" w:rsidRPr="00C84B63" w:rsidRDefault="00D377E9" w:rsidP="004B591C">
      <w:pPr>
        <w:pStyle w:val="Header"/>
        <w:tabs>
          <w:tab w:val="clear" w:pos="4819"/>
        </w:tabs>
        <w:ind w:left="0"/>
        <w:rPr>
          <w:rFonts w:ascii="Arial" w:hAnsi="Arial" w:cs="Arial"/>
          <w:sz w:val="22"/>
          <w:szCs w:val="22"/>
        </w:rPr>
      </w:pPr>
    </w:p>
    <w:p w:rsidR="00D377E9" w:rsidRPr="00C84B63" w:rsidRDefault="00D377E9" w:rsidP="00C84B63">
      <w:pPr>
        <w:pStyle w:val="Header"/>
        <w:tabs>
          <w:tab w:val="clear" w:pos="4819"/>
          <w:tab w:val="clear" w:pos="9781"/>
          <w:tab w:val="left" w:pos="6804"/>
        </w:tabs>
        <w:ind w:left="0"/>
        <w:rPr>
          <w:rFonts w:ascii="Arial" w:hAnsi="Arial" w:cs="Arial"/>
          <w:sz w:val="22"/>
          <w:szCs w:val="22"/>
        </w:rPr>
      </w:pPr>
      <w:r w:rsidRPr="00C84B63">
        <w:rPr>
          <w:rFonts w:ascii="Arial" w:hAnsi="Arial" w:cs="Arial"/>
          <w:sz w:val="22"/>
          <w:szCs w:val="22"/>
        </w:rPr>
        <w:t xml:space="preserve">Prot. n. </w:t>
      </w:r>
      <w:r w:rsidRPr="00C84B63">
        <w:rPr>
          <w:rFonts w:ascii="Arial" w:hAnsi="Arial" w:cs="Arial"/>
          <w:sz w:val="22"/>
          <w:szCs w:val="22"/>
        </w:rPr>
        <w:tab/>
        <w:t xml:space="preserve">Verona, </w:t>
      </w:r>
    </w:p>
    <w:p w:rsidR="00D377E9" w:rsidRPr="00C84B63" w:rsidRDefault="00D377E9" w:rsidP="004B591C">
      <w:pPr>
        <w:ind w:left="5664" w:hanging="566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Tit. </w:t>
      </w:r>
    </w:p>
    <w:p w:rsidR="00D377E9" w:rsidRPr="00C84B63" w:rsidRDefault="00D377E9" w:rsidP="00C84B63">
      <w:pPr>
        <w:spacing w:before="360"/>
        <w:ind w:left="993" w:hanging="993"/>
        <w:jc w:val="both"/>
        <w:rPr>
          <w:rFonts w:ascii="Arial" w:hAnsi="Arial" w:cs="Arial"/>
          <w:b/>
          <w:sz w:val="22"/>
          <w:szCs w:val="22"/>
        </w:rPr>
      </w:pPr>
      <w:r w:rsidRPr="00C84B63">
        <w:rPr>
          <w:rFonts w:ascii="Arial" w:hAnsi="Arial" w:cs="Arial"/>
          <w:b/>
          <w:i/>
          <w:sz w:val="22"/>
          <w:szCs w:val="22"/>
        </w:rPr>
        <w:t>Oggetto</w:t>
      </w:r>
      <w:r w:rsidRPr="00C84B63">
        <w:rPr>
          <w:rFonts w:ascii="Arial" w:hAnsi="Arial" w:cs="Arial"/>
          <w:sz w:val="22"/>
          <w:szCs w:val="22"/>
        </w:rPr>
        <w:t xml:space="preserve">: </w:t>
      </w:r>
      <w:r w:rsidRPr="00C84B63">
        <w:rPr>
          <w:rFonts w:ascii="Arial" w:hAnsi="Arial" w:cs="Arial"/>
          <w:b/>
          <w:sz w:val="22"/>
          <w:szCs w:val="22"/>
        </w:rPr>
        <w:t>Ordine di pagamento borse di studio finanziate con fondi di ricerca erogati da soggetti pubblici e privati.</w:t>
      </w:r>
    </w:p>
    <w:p w:rsidR="00D377E9" w:rsidRPr="00C84B63" w:rsidRDefault="00D377E9" w:rsidP="004B591C">
      <w:pPr>
        <w:jc w:val="both"/>
        <w:rPr>
          <w:rFonts w:ascii="Arial" w:hAnsi="Arial" w:cs="Arial"/>
          <w:b/>
          <w:sz w:val="22"/>
          <w:szCs w:val="22"/>
        </w:rPr>
      </w:pPr>
    </w:p>
    <w:p w:rsidR="00D377E9" w:rsidRPr="00C84B63" w:rsidRDefault="00D377E9" w:rsidP="004B591C">
      <w:pPr>
        <w:ind w:left="357"/>
        <w:jc w:val="both"/>
        <w:rPr>
          <w:rFonts w:ascii="Arial" w:hAnsi="Arial" w:cs="Arial"/>
          <w:sz w:val="22"/>
          <w:szCs w:val="22"/>
        </w:rPr>
      </w:pPr>
      <w:r w:rsidRPr="00C84B63">
        <w:rPr>
          <w:rFonts w:ascii="Arial" w:hAnsi="Arial" w:cs="Arial"/>
          <w:sz w:val="22"/>
          <w:szCs w:val="22"/>
        </w:rPr>
        <w:sym w:font="Wingdings" w:char="F0A8"/>
      </w:r>
      <w:r w:rsidRPr="00C84B63">
        <w:rPr>
          <w:rFonts w:ascii="Arial" w:hAnsi="Arial" w:cs="Arial"/>
          <w:sz w:val="22"/>
          <w:szCs w:val="22"/>
        </w:rPr>
        <w:t xml:space="preserve"> </w:t>
      </w:r>
      <w:r w:rsidRPr="00C84B63">
        <w:rPr>
          <w:rFonts w:ascii="Arial" w:hAnsi="Arial" w:cs="Arial"/>
          <w:b/>
          <w:sz w:val="22"/>
          <w:szCs w:val="22"/>
        </w:rPr>
        <w:t>Borsa di studio post-lauream</w:t>
      </w:r>
      <w:r w:rsidRPr="00C84B63">
        <w:rPr>
          <w:rFonts w:ascii="Arial" w:hAnsi="Arial" w:cs="Arial"/>
          <w:sz w:val="22"/>
          <w:szCs w:val="22"/>
        </w:rPr>
        <w:t xml:space="preserve"> (non assoggettata ad imposizione fiscale)</w:t>
      </w:r>
    </w:p>
    <w:p w:rsidR="00D377E9" w:rsidRPr="00C84B63" w:rsidRDefault="00D377E9" w:rsidP="004B591C">
      <w:pPr>
        <w:pStyle w:val="ListParagraph"/>
        <w:ind w:left="357"/>
        <w:jc w:val="both"/>
        <w:rPr>
          <w:rFonts w:ascii="Arial" w:hAnsi="Arial" w:cs="Arial"/>
          <w:sz w:val="22"/>
          <w:szCs w:val="22"/>
        </w:rPr>
      </w:pPr>
      <w:r w:rsidRPr="00C84B63">
        <w:rPr>
          <w:rFonts w:ascii="Arial" w:hAnsi="Arial" w:cs="Arial"/>
          <w:sz w:val="22"/>
          <w:szCs w:val="22"/>
        </w:rPr>
        <w:sym w:font="Wingdings" w:char="F0A8"/>
      </w:r>
      <w:r w:rsidRPr="00C84B63">
        <w:rPr>
          <w:rFonts w:ascii="Arial" w:hAnsi="Arial" w:cs="Arial"/>
          <w:sz w:val="22"/>
          <w:szCs w:val="22"/>
        </w:rPr>
        <w:t xml:space="preserve"> </w:t>
      </w:r>
      <w:r w:rsidRPr="00C84B63">
        <w:rPr>
          <w:rFonts w:ascii="Arial" w:hAnsi="Arial" w:cs="Arial"/>
          <w:b/>
          <w:sz w:val="22"/>
          <w:szCs w:val="22"/>
        </w:rPr>
        <w:t>Borsa di studio tassata</w:t>
      </w:r>
      <w:r w:rsidRPr="00C84B63">
        <w:rPr>
          <w:rFonts w:ascii="Arial" w:hAnsi="Arial" w:cs="Arial"/>
          <w:sz w:val="22"/>
          <w:szCs w:val="22"/>
        </w:rPr>
        <w:t xml:space="preserve"> (assoggettata IRAP e IRPEF) </w:t>
      </w:r>
    </w:p>
    <w:p w:rsidR="00D377E9" w:rsidRPr="00D51707" w:rsidRDefault="00D377E9" w:rsidP="00C84B63">
      <w:pPr>
        <w:spacing w:before="480" w:after="480"/>
        <w:jc w:val="both"/>
        <w:rPr>
          <w:rFonts w:ascii="Arial" w:hAnsi="Arial" w:cs="Arial"/>
          <w:sz w:val="22"/>
          <w:szCs w:val="22"/>
        </w:rPr>
      </w:pPr>
      <w:r w:rsidRPr="00D51707">
        <w:rPr>
          <w:rFonts w:ascii="Arial" w:hAnsi="Arial" w:cs="Arial"/>
          <w:sz w:val="22"/>
          <w:szCs w:val="22"/>
        </w:rPr>
        <w:t xml:space="preserve">In riferimento all’oggetto, si ordina il pagamento per l’ATTIVAZIONE della borsa di studio a favore di ________________________, per una somma complessiva, comprensiva degli oneri a carico dell’ente se trattasi di borsa tassata, pari ad € ________ per il periodo dal __/__/____ al __/__/____ (__ mesi). </w:t>
      </w:r>
    </w:p>
    <w:p w:rsidR="00D377E9" w:rsidRPr="00C84B63" w:rsidRDefault="00D377E9" w:rsidP="007E6A2A">
      <w:pPr>
        <w:spacing w:before="480" w:after="120"/>
        <w:jc w:val="both"/>
        <w:rPr>
          <w:rFonts w:ascii="Arial" w:hAnsi="Arial" w:cs="Arial"/>
          <w:b/>
          <w:sz w:val="22"/>
          <w:szCs w:val="22"/>
        </w:rPr>
      </w:pPr>
      <w:r w:rsidRPr="00C84B63">
        <w:rPr>
          <w:rFonts w:ascii="Arial" w:hAnsi="Arial" w:cs="Arial"/>
          <w:b/>
          <w:sz w:val="22"/>
          <w:szCs w:val="22"/>
        </w:rPr>
        <w:t>Il costo trova copertura sui seguenti progetti:</w:t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84"/>
        <w:gridCol w:w="2875"/>
        <w:gridCol w:w="1601"/>
        <w:gridCol w:w="1738"/>
      </w:tblGrid>
      <w:tr w:rsidR="00D377E9" w:rsidRPr="00C84B63" w:rsidTr="004B591C">
        <w:trPr>
          <w:trHeight w:val="697"/>
          <w:jc w:val="center"/>
        </w:trPr>
        <w:tc>
          <w:tcPr>
            <w:tcW w:w="3384" w:type="dxa"/>
            <w:vAlign w:val="center"/>
          </w:tcPr>
          <w:p w:rsidR="00D377E9" w:rsidRPr="00C84B63" w:rsidRDefault="00D377E9" w:rsidP="007A0589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C84B6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Codice Identificativo Progetto</w:t>
            </w:r>
          </w:p>
        </w:tc>
        <w:tc>
          <w:tcPr>
            <w:tcW w:w="2875" w:type="dxa"/>
            <w:vAlign w:val="center"/>
          </w:tcPr>
          <w:p w:rsidR="00D377E9" w:rsidRPr="00C84B63" w:rsidRDefault="00D377E9" w:rsidP="007A0589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C84B6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Disponibilità</w:t>
            </w:r>
          </w:p>
        </w:tc>
        <w:tc>
          <w:tcPr>
            <w:tcW w:w="1601" w:type="dxa"/>
          </w:tcPr>
          <w:p w:rsidR="00D377E9" w:rsidRPr="00C84B63" w:rsidRDefault="00D377E9" w:rsidP="007A0589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C84B6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Quota da utilizzare</w:t>
            </w:r>
          </w:p>
        </w:tc>
        <w:tc>
          <w:tcPr>
            <w:tcW w:w="1738" w:type="dxa"/>
            <w:vAlign w:val="center"/>
          </w:tcPr>
          <w:p w:rsidR="00D377E9" w:rsidRPr="00C84B63" w:rsidRDefault="00D377E9" w:rsidP="007A0589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C84B6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Quota %</w:t>
            </w:r>
          </w:p>
        </w:tc>
      </w:tr>
      <w:tr w:rsidR="00D377E9" w:rsidRPr="00C84B63" w:rsidTr="008A0AA2">
        <w:trPr>
          <w:trHeight w:val="497"/>
          <w:jc w:val="center"/>
        </w:trPr>
        <w:tc>
          <w:tcPr>
            <w:tcW w:w="3384" w:type="dxa"/>
          </w:tcPr>
          <w:p w:rsidR="00D377E9" w:rsidRPr="00C84B63" w:rsidRDefault="00D377E9" w:rsidP="008A0AA2">
            <w:pPr>
              <w:tabs>
                <w:tab w:val="center" w:pos="4819"/>
                <w:tab w:val="right" w:pos="9638"/>
              </w:tabs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:rsidR="00D377E9" w:rsidRPr="00C84B63" w:rsidRDefault="00D377E9" w:rsidP="008A0AA2">
            <w:pPr>
              <w:tabs>
                <w:tab w:val="center" w:pos="4819"/>
                <w:tab w:val="right" w:pos="9638"/>
              </w:tabs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C84B6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CA.C.CB.01.01.05.01</w:t>
            </w:r>
          </w:p>
        </w:tc>
        <w:tc>
          <w:tcPr>
            <w:tcW w:w="2875" w:type="dxa"/>
          </w:tcPr>
          <w:p w:rsidR="00D377E9" w:rsidRPr="00C84B63" w:rsidRDefault="00D377E9" w:rsidP="00D51707">
            <w:pPr>
              <w:tabs>
                <w:tab w:val="center" w:pos="4819"/>
                <w:tab w:val="right" w:pos="9638"/>
              </w:tabs>
              <w:spacing w:before="40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C84B6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€</w:t>
            </w:r>
          </w:p>
        </w:tc>
        <w:tc>
          <w:tcPr>
            <w:tcW w:w="1601" w:type="dxa"/>
          </w:tcPr>
          <w:p w:rsidR="00D377E9" w:rsidRPr="00C84B63" w:rsidRDefault="00D377E9" w:rsidP="00D51707">
            <w:pPr>
              <w:tabs>
                <w:tab w:val="center" w:pos="4819"/>
                <w:tab w:val="right" w:pos="9638"/>
              </w:tabs>
              <w:spacing w:before="40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C84B6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€</w:t>
            </w:r>
          </w:p>
        </w:tc>
        <w:tc>
          <w:tcPr>
            <w:tcW w:w="1738" w:type="dxa"/>
          </w:tcPr>
          <w:p w:rsidR="00D377E9" w:rsidRPr="00C84B63" w:rsidRDefault="00D377E9" w:rsidP="00D51707">
            <w:pPr>
              <w:tabs>
                <w:tab w:val="center" w:pos="4819"/>
                <w:tab w:val="right" w:pos="9638"/>
              </w:tabs>
              <w:spacing w:before="40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D377E9" w:rsidRPr="00C84B63" w:rsidTr="008A0AA2">
        <w:trPr>
          <w:trHeight w:val="497"/>
          <w:jc w:val="center"/>
        </w:trPr>
        <w:tc>
          <w:tcPr>
            <w:tcW w:w="3384" w:type="dxa"/>
          </w:tcPr>
          <w:p w:rsidR="00D377E9" w:rsidRPr="00C84B63" w:rsidRDefault="00D377E9" w:rsidP="008A0AA2">
            <w:pPr>
              <w:tabs>
                <w:tab w:val="center" w:pos="4819"/>
                <w:tab w:val="right" w:pos="9638"/>
              </w:tabs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875" w:type="dxa"/>
          </w:tcPr>
          <w:p w:rsidR="00D377E9" w:rsidRPr="00C84B63" w:rsidRDefault="00D377E9" w:rsidP="002B7633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601" w:type="dxa"/>
          </w:tcPr>
          <w:p w:rsidR="00D377E9" w:rsidRPr="00C84B63" w:rsidRDefault="00D377E9" w:rsidP="002B7633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38" w:type="dxa"/>
          </w:tcPr>
          <w:p w:rsidR="00D377E9" w:rsidRPr="00C84B63" w:rsidRDefault="00D377E9" w:rsidP="002B7633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</w:tbl>
    <w:p w:rsidR="00D377E9" w:rsidRPr="00C84B63" w:rsidRDefault="00D377E9" w:rsidP="003E4897">
      <w:pPr>
        <w:spacing w:before="240" w:after="120"/>
        <w:rPr>
          <w:rFonts w:ascii="Arial" w:hAnsi="Arial" w:cs="Arial"/>
          <w:sz w:val="22"/>
          <w:szCs w:val="22"/>
        </w:rPr>
      </w:pPr>
      <w:r w:rsidRPr="00C84B63">
        <w:rPr>
          <w:rFonts w:ascii="Arial" w:hAnsi="Arial" w:cs="Arial"/>
          <w:sz w:val="22"/>
          <w:szCs w:val="22"/>
        </w:rPr>
        <w:t>Il codice compenso CSA individuato è il seguente (</w:t>
      </w:r>
      <w:r w:rsidRPr="00C84B63">
        <w:rPr>
          <w:rFonts w:ascii="Arial" w:hAnsi="Arial" w:cs="Arial"/>
          <w:b/>
          <w:sz w:val="22"/>
          <w:szCs w:val="22"/>
          <w:u w:val="single"/>
        </w:rPr>
        <w:t>barrare il codice interessato</w:t>
      </w:r>
      <w:r w:rsidRPr="00C84B63">
        <w:rPr>
          <w:rFonts w:ascii="Arial" w:hAnsi="Arial" w:cs="Arial"/>
          <w:sz w:val="22"/>
          <w:szCs w:val="22"/>
        </w:rPr>
        <w:t>):</w:t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5"/>
        <w:gridCol w:w="4961"/>
        <w:gridCol w:w="1915"/>
      </w:tblGrid>
      <w:tr w:rsidR="00D377E9" w:rsidRPr="00C84B63" w:rsidTr="007A0589">
        <w:trPr>
          <w:jc w:val="center"/>
        </w:trPr>
        <w:tc>
          <w:tcPr>
            <w:tcW w:w="1985" w:type="dxa"/>
            <w:vAlign w:val="center"/>
          </w:tcPr>
          <w:p w:rsidR="00D377E9" w:rsidRPr="00C84B63" w:rsidRDefault="00D377E9" w:rsidP="007A058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4B63">
              <w:rPr>
                <w:rFonts w:ascii="Arial" w:hAnsi="Arial" w:cs="Arial"/>
                <w:b/>
                <w:sz w:val="22"/>
                <w:szCs w:val="22"/>
              </w:rPr>
              <w:t>Codice Compenso</w:t>
            </w:r>
          </w:p>
        </w:tc>
        <w:tc>
          <w:tcPr>
            <w:tcW w:w="4961" w:type="dxa"/>
            <w:vAlign w:val="center"/>
          </w:tcPr>
          <w:p w:rsidR="00D377E9" w:rsidRPr="00C84B63" w:rsidRDefault="00D377E9" w:rsidP="007A058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4B63">
              <w:rPr>
                <w:rFonts w:ascii="Arial" w:hAnsi="Arial" w:cs="Arial"/>
                <w:b/>
                <w:sz w:val="22"/>
                <w:szCs w:val="22"/>
              </w:rPr>
              <w:t>Descrizione tipologia borsa di studio</w:t>
            </w:r>
          </w:p>
        </w:tc>
        <w:tc>
          <w:tcPr>
            <w:tcW w:w="1915" w:type="dxa"/>
            <w:vAlign w:val="center"/>
          </w:tcPr>
          <w:p w:rsidR="00D377E9" w:rsidRPr="00C84B63" w:rsidRDefault="00D377E9" w:rsidP="007A058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4B63">
              <w:rPr>
                <w:rFonts w:ascii="Arial" w:hAnsi="Arial" w:cs="Arial"/>
                <w:b/>
                <w:sz w:val="22"/>
                <w:szCs w:val="22"/>
              </w:rPr>
              <w:t>Barrare</w:t>
            </w:r>
          </w:p>
          <w:p w:rsidR="00D377E9" w:rsidRPr="00C84B63" w:rsidRDefault="00D377E9" w:rsidP="007A058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4B63">
              <w:rPr>
                <w:rFonts w:ascii="Arial" w:hAnsi="Arial" w:cs="Arial"/>
                <w:b/>
                <w:sz w:val="22"/>
                <w:szCs w:val="22"/>
              </w:rPr>
              <w:t>il codice prescelto</w:t>
            </w:r>
          </w:p>
        </w:tc>
      </w:tr>
      <w:tr w:rsidR="00D377E9" w:rsidRPr="00C84B63" w:rsidTr="007A0589">
        <w:trPr>
          <w:jc w:val="center"/>
        </w:trPr>
        <w:tc>
          <w:tcPr>
            <w:tcW w:w="1985" w:type="dxa"/>
          </w:tcPr>
          <w:p w:rsidR="00D377E9" w:rsidRPr="00C84B63" w:rsidRDefault="00D377E9" w:rsidP="007A058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4B63">
              <w:rPr>
                <w:rFonts w:ascii="Arial" w:hAnsi="Arial" w:cs="Arial"/>
                <w:b/>
                <w:sz w:val="22"/>
                <w:szCs w:val="22"/>
              </w:rPr>
              <w:t>000602</w:t>
            </w:r>
          </w:p>
        </w:tc>
        <w:tc>
          <w:tcPr>
            <w:tcW w:w="4961" w:type="dxa"/>
          </w:tcPr>
          <w:p w:rsidR="00D377E9" w:rsidRPr="00C84B63" w:rsidRDefault="00D377E9" w:rsidP="007A0589">
            <w:pPr>
              <w:rPr>
                <w:rFonts w:ascii="Arial" w:hAnsi="Arial" w:cs="Arial"/>
                <w:sz w:val="22"/>
                <w:szCs w:val="22"/>
              </w:rPr>
            </w:pPr>
            <w:r w:rsidRPr="00C84B63">
              <w:rPr>
                <w:rFonts w:ascii="Arial" w:hAnsi="Arial" w:cs="Arial"/>
                <w:sz w:val="22"/>
                <w:szCs w:val="22"/>
              </w:rPr>
              <w:t>Borsa di studio post-lauream</w:t>
            </w:r>
          </w:p>
        </w:tc>
        <w:tc>
          <w:tcPr>
            <w:tcW w:w="1915" w:type="dxa"/>
          </w:tcPr>
          <w:p w:rsidR="00D377E9" w:rsidRPr="00C84B63" w:rsidRDefault="00D377E9" w:rsidP="007A058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4B63">
              <w:rPr>
                <w:rFonts w:ascii="Arial" w:eastAsia="MS Gothic" w:hAnsi="MS Gothic" w:cs="Arial" w:hint="eastAsia"/>
                <w:sz w:val="22"/>
                <w:szCs w:val="22"/>
              </w:rPr>
              <w:t>☐</w:t>
            </w:r>
          </w:p>
        </w:tc>
      </w:tr>
      <w:tr w:rsidR="00D377E9" w:rsidRPr="00C84B63" w:rsidTr="007A0589">
        <w:trPr>
          <w:jc w:val="center"/>
        </w:trPr>
        <w:tc>
          <w:tcPr>
            <w:tcW w:w="1985" w:type="dxa"/>
          </w:tcPr>
          <w:p w:rsidR="00D377E9" w:rsidRPr="00C84B63" w:rsidRDefault="00D377E9" w:rsidP="007A058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4B63">
              <w:rPr>
                <w:rFonts w:ascii="Arial" w:hAnsi="Arial" w:cs="Arial"/>
                <w:b/>
                <w:sz w:val="22"/>
                <w:szCs w:val="22"/>
              </w:rPr>
              <w:t>000700</w:t>
            </w:r>
          </w:p>
        </w:tc>
        <w:tc>
          <w:tcPr>
            <w:tcW w:w="4961" w:type="dxa"/>
          </w:tcPr>
          <w:p w:rsidR="00D377E9" w:rsidRPr="00C84B63" w:rsidRDefault="00D377E9" w:rsidP="007A0589">
            <w:pPr>
              <w:rPr>
                <w:rFonts w:ascii="Arial" w:hAnsi="Arial" w:cs="Arial"/>
                <w:sz w:val="22"/>
                <w:szCs w:val="22"/>
              </w:rPr>
            </w:pPr>
            <w:r w:rsidRPr="00C84B63">
              <w:rPr>
                <w:rFonts w:ascii="Arial" w:hAnsi="Arial" w:cs="Arial"/>
                <w:sz w:val="22"/>
                <w:szCs w:val="22"/>
              </w:rPr>
              <w:t>Borsa di studio tassata</w:t>
            </w:r>
          </w:p>
        </w:tc>
        <w:tc>
          <w:tcPr>
            <w:tcW w:w="1915" w:type="dxa"/>
          </w:tcPr>
          <w:p w:rsidR="00D377E9" w:rsidRPr="00C84B63" w:rsidRDefault="00D377E9" w:rsidP="007A058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4B63">
              <w:rPr>
                <w:rFonts w:ascii="Arial" w:eastAsia="MS Gothic" w:hAnsi="MS Gothic" w:cs="Arial" w:hint="eastAsia"/>
                <w:sz w:val="22"/>
                <w:szCs w:val="22"/>
              </w:rPr>
              <w:t>☐</w:t>
            </w:r>
          </w:p>
        </w:tc>
      </w:tr>
      <w:tr w:rsidR="00D377E9" w:rsidRPr="00C84B63" w:rsidTr="007A0589">
        <w:trPr>
          <w:jc w:val="center"/>
        </w:trPr>
        <w:tc>
          <w:tcPr>
            <w:tcW w:w="1985" w:type="dxa"/>
          </w:tcPr>
          <w:p w:rsidR="00D377E9" w:rsidRPr="00C84B63" w:rsidRDefault="00D377E9" w:rsidP="007A058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4B63">
              <w:rPr>
                <w:rFonts w:ascii="Arial" w:hAnsi="Arial" w:cs="Arial"/>
                <w:b/>
                <w:sz w:val="22"/>
                <w:szCs w:val="22"/>
              </w:rPr>
              <w:t>000707</w:t>
            </w:r>
          </w:p>
        </w:tc>
        <w:tc>
          <w:tcPr>
            <w:tcW w:w="4961" w:type="dxa"/>
          </w:tcPr>
          <w:p w:rsidR="00D377E9" w:rsidRPr="00C84B63" w:rsidRDefault="00D377E9" w:rsidP="007A0589">
            <w:pPr>
              <w:rPr>
                <w:rFonts w:ascii="Arial" w:hAnsi="Arial" w:cs="Arial"/>
                <w:sz w:val="22"/>
                <w:szCs w:val="22"/>
              </w:rPr>
            </w:pPr>
            <w:r w:rsidRPr="00C84B63">
              <w:rPr>
                <w:rFonts w:ascii="Arial" w:hAnsi="Arial" w:cs="Arial"/>
                <w:sz w:val="22"/>
                <w:szCs w:val="22"/>
              </w:rPr>
              <w:t>Borse mobilità studentesca</w:t>
            </w:r>
          </w:p>
        </w:tc>
        <w:tc>
          <w:tcPr>
            <w:tcW w:w="1915" w:type="dxa"/>
          </w:tcPr>
          <w:p w:rsidR="00D377E9" w:rsidRPr="00C84B63" w:rsidRDefault="00D377E9" w:rsidP="007A058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4B63">
              <w:rPr>
                <w:rFonts w:ascii="Arial" w:eastAsia="MS Gothic" w:hAnsi="MS Gothic" w:cs="Arial" w:hint="eastAsia"/>
                <w:sz w:val="22"/>
                <w:szCs w:val="22"/>
              </w:rPr>
              <w:t>☐</w:t>
            </w:r>
          </w:p>
        </w:tc>
      </w:tr>
    </w:tbl>
    <w:p w:rsidR="00D377E9" w:rsidRPr="00C84B63" w:rsidRDefault="00D377E9" w:rsidP="003E4897">
      <w:pPr>
        <w:spacing w:before="240"/>
        <w:rPr>
          <w:rFonts w:ascii="Arial" w:hAnsi="Arial" w:cs="Arial"/>
          <w:sz w:val="22"/>
          <w:szCs w:val="22"/>
        </w:rPr>
      </w:pPr>
      <w:r w:rsidRPr="00C84B63">
        <w:rPr>
          <w:rFonts w:ascii="Arial" w:hAnsi="Arial" w:cs="Arial"/>
          <w:sz w:val="22"/>
          <w:szCs w:val="22"/>
        </w:rPr>
        <w:t>Si allega la seguente documentazione:</w:t>
      </w:r>
      <w:bookmarkStart w:id="0" w:name="_GoBack"/>
      <w:bookmarkEnd w:id="0"/>
    </w:p>
    <w:p w:rsidR="00D377E9" w:rsidRPr="00C84B63" w:rsidRDefault="00D377E9" w:rsidP="003E489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C84B63">
        <w:rPr>
          <w:rFonts w:ascii="Arial" w:hAnsi="Arial" w:cs="Arial"/>
          <w:sz w:val="22"/>
          <w:szCs w:val="22"/>
        </w:rPr>
        <w:t>Verbale borsa.</w:t>
      </w:r>
    </w:p>
    <w:p w:rsidR="00D377E9" w:rsidRPr="00C84B63" w:rsidRDefault="00D377E9" w:rsidP="003E489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C84B63">
        <w:rPr>
          <w:rFonts w:ascii="Arial" w:hAnsi="Arial" w:cs="Arial"/>
          <w:sz w:val="22"/>
          <w:szCs w:val="22"/>
        </w:rPr>
        <w:t>Modello BST1.</w:t>
      </w:r>
    </w:p>
    <w:p w:rsidR="00D377E9" w:rsidRPr="00C84B63" w:rsidRDefault="00D377E9" w:rsidP="003E489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C84B63">
        <w:rPr>
          <w:rFonts w:ascii="Arial" w:hAnsi="Arial" w:cs="Arial"/>
          <w:sz w:val="22"/>
          <w:szCs w:val="22"/>
        </w:rPr>
        <w:t>Tabelle U-GOV</w:t>
      </w:r>
    </w:p>
    <w:p w:rsidR="00D377E9" w:rsidRPr="00C84B63" w:rsidRDefault="00D377E9" w:rsidP="007E6A2A">
      <w:pPr>
        <w:spacing w:before="120"/>
        <w:rPr>
          <w:rFonts w:ascii="Arial" w:hAnsi="Arial" w:cs="Arial"/>
          <w:sz w:val="22"/>
          <w:szCs w:val="22"/>
        </w:rPr>
      </w:pPr>
      <w:r w:rsidRPr="00C84B63">
        <w:rPr>
          <w:rFonts w:ascii="Arial" w:hAnsi="Arial" w:cs="Arial"/>
          <w:sz w:val="22"/>
          <w:szCs w:val="22"/>
        </w:rPr>
        <w:t>Nel restare a disposizione per eventuali ulteriori chiarimenti, si porgono cordiali saluti.</w:t>
      </w:r>
    </w:p>
    <w:p w:rsidR="00D377E9" w:rsidRPr="00C84B63" w:rsidRDefault="00D377E9" w:rsidP="007E6A2A">
      <w:pPr>
        <w:spacing w:before="240"/>
        <w:ind w:left="4247" w:firstLine="998"/>
        <w:jc w:val="center"/>
        <w:rPr>
          <w:rFonts w:ascii="Arial" w:hAnsi="Arial" w:cs="Arial"/>
          <w:sz w:val="22"/>
          <w:szCs w:val="22"/>
        </w:rPr>
      </w:pPr>
      <w:r w:rsidRPr="00C84B63">
        <w:rPr>
          <w:rFonts w:ascii="Arial" w:hAnsi="Arial" w:cs="Arial"/>
          <w:sz w:val="22"/>
          <w:szCs w:val="22"/>
        </w:rPr>
        <w:t>IL SEGRETARIO AMMINISTRATIVO</w:t>
      </w:r>
    </w:p>
    <w:p w:rsidR="00D377E9" w:rsidRPr="00C84B63" w:rsidRDefault="00D377E9" w:rsidP="004B591C">
      <w:pPr>
        <w:ind w:left="4248" w:firstLine="997"/>
        <w:jc w:val="center"/>
        <w:rPr>
          <w:rFonts w:ascii="Arial" w:hAnsi="Arial" w:cs="Arial"/>
          <w:sz w:val="22"/>
          <w:szCs w:val="22"/>
        </w:rPr>
      </w:pPr>
      <w:r w:rsidRPr="00C84B63">
        <w:rPr>
          <w:rFonts w:ascii="Arial" w:hAnsi="Arial" w:cs="Arial"/>
          <w:sz w:val="22"/>
          <w:szCs w:val="22"/>
        </w:rPr>
        <w:t>Dott.ssa Manuela Calderara</w:t>
      </w:r>
    </w:p>
    <w:sectPr w:rsidR="00D377E9" w:rsidRPr="00C84B63" w:rsidSect="004B591C">
      <w:headerReference w:type="default" r:id="rId7"/>
      <w:footerReference w:type="default" r:id="rId8"/>
      <w:pgSz w:w="11900" w:h="16840"/>
      <w:pgMar w:top="2268" w:right="1127" w:bottom="1134" w:left="1134" w:header="964" w:footer="99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7E9" w:rsidRDefault="00D377E9" w:rsidP="00C761A6">
      <w:r>
        <w:separator/>
      </w:r>
    </w:p>
  </w:endnote>
  <w:endnote w:type="continuationSeparator" w:id="0">
    <w:p w:rsidR="00D377E9" w:rsidRDefault="00D377E9" w:rsidP="00C76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7E9" w:rsidRDefault="00D377E9" w:rsidP="000053BD">
    <w:pPr>
      <w:pStyle w:val="Footer"/>
      <w:rPr>
        <w:rFonts w:ascii="Arial" w:hAnsi="Arial" w:cs="Arial"/>
        <w:b/>
        <w:sz w:val="18"/>
        <w:szCs w:val="18"/>
      </w:rPr>
    </w:pPr>
    <w:r w:rsidRPr="00B46306">
      <w:rPr>
        <w:rFonts w:ascii="Arial" w:hAnsi="Arial" w:cs="Arial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30" type="#_x0000_t75" style="width:480.75pt;height:9.75pt;visibility:visible">
          <v:imagedata r:id="rId1" o:title=""/>
        </v:shape>
      </w:pict>
    </w:r>
    <w:r w:rsidRPr="000053BD">
      <w:rPr>
        <w:rFonts w:ascii="Arial" w:hAnsi="Arial" w:cs="Arial"/>
        <w:b/>
        <w:sz w:val="18"/>
        <w:szCs w:val="18"/>
      </w:rPr>
      <w:t xml:space="preserve"> </w:t>
    </w:r>
    <w:r>
      <w:rPr>
        <w:rFonts w:ascii="Arial" w:hAnsi="Arial" w:cs="Arial"/>
        <w:b/>
        <w:sz w:val="18"/>
        <w:szCs w:val="18"/>
      </w:rPr>
      <w:t>Dipartimento di Neuroscienze, Biomedicina e Movimento</w:t>
    </w:r>
  </w:p>
  <w:p w:rsidR="00D377E9" w:rsidRDefault="00D377E9" w:rsidP="00005AFF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Piazzale Ludovico Antonio Scuro, 10 – 37134 VERONA – Policlinico “G.B. Rossi”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 xml:space="preserve"> +39 045 </w:t>
    </w:r>
    <w:r>
      <w:rPr>
        <w:rFonts w:ascii="Arial" w:hAnsi="Arial" w:cs="Arial"/>
        <w:sz w:val="16"/>
        <w:szCs w:val="16"/>
      </w:rPr>
      <w:t>8124287</w:t>
    </w:r>
  </w:p>
  <w:p w:rsidR="00D377E9" w:rsidRDefault="00D377E9" w:rsidP="00AB08A5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manuela.calderara@</w:t>
    </w:r>
    <w:r w:rsidRPr="00BB20AB">
      <w:rPr>
        <w:rFonts w:ascii="Arial" w:hAnsi="Arial" w:cs="Arial"/>
        <w:sz w:val="16"/>
        <w:szCs w:val="16"/>
      </w:rPr>
      <w:t>univr.it</w:t>
    </w:r>
    <w:r>
      <w:rPr>
        <w:rFonts w:ascii="Arial" w:hAnsi="Arial" w:cs="Arial"/>
        <w:sz w:val="16"/>
        <w:szCs w:val="16"/>
      </w:rPr>
      <w:t xml:space="preserve"> </w:t>
    </w:r>
  </w:p>
  <w:p w:rsidR="00D377E9" w:rsidRPr="00EF7944" w:rsidRDefault="00D377E9" w:rsidP="00AB08A5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7E9" w:rsidRDefault="00D377E9" w:rsidP="00C761A6">
      <w:r>
        <w:separator/>
      </w:r>
    </w:p>
  </w:footnote>
  <w:footnote w:type="continuationSeparator" w:id="0">
    <w:p w:rsidR="00D377E9" w:rsidRDefault="00D377E9" w:rsidP="00C761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7E9" w:rsidRDefault="00D377E9" w:rsidP="006457EB">
    <w:pPr>
      <w:pStyle w:val="Header"/>
      <w:ind w:firstLine="142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7" type="#_x0000_t75" style="width:347.25pt;height:63.75pt;visibility:visible">
          <v:imagedata r:id="rId1" o:title="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49" type="#_x0000_t202" style="width:135.65pt;height:42.3pt;visibility:visible;mso-position-horizontal-relative:char;mso-position-vertical-relative:line" filled="f" stroked="f">
          <v:textbox style="mso-next-textbox:#Casella di testo 2">
            <w:txbxContent>
              <w:p w:rsidR="00D377E9" w:rsidRPr="007C42FB" w:rsidRDefault="00D377E9" w:rsidP="00AB08A5">
                <w:pPr>
                  <w:ind w:right="-7"/>
                  <w:jc w:val="right"/>
                  <w:rPr>
                    <w:rFonts w:ascii="Arial" w:hAnsi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  <w:szCs w:val="18"/>
                  </w:rPr>
                  <w:t>Segreteria Amministrativa</w:t>
                </w:r>
              </w:p>
            </w:txbxContent>
          </v:textbox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137C6"/>
    <w:multiLevelType w:val="hybridMultilevel"/>
    <w:tmpl w:val="081C9BB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BA24612"/>
    <w:multiLevelType w:val="hybridMultilevel"/>
    <w:tmpl w:val="AA5C1188"/>
    <w:lvl w:ilvl="0" w:tplc="72102B2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6958"/>
    <w:rsid w:val="000020DC"/>
    <w:rsid w:val="000053BD"/>
    <w:rsid w:val="00005AFF"/>
    <w:rsid w:val="000A6044"/>
    <w:rsid w:val="000F0157"/>
    <w:rsid w:val="00102829"/>
    <w:rsid w:val="00135198"/>
    <w:rsid w:val="00160053"/>
    <w:rsid w:val="00161B14"/>
    <w:rsid w:val="001716A3"/>
    <w:rsid w:val="00174D2E"/>
    <w:rsid w:val="001F5220"/>
    <w:rsid w:val="00242DFF"/>
    <w:rsid w:val="0026043C"/>
    <w:rsid w:val="00273228"/>
    <w:rsid w:val="00280D1C"/>
    <w:rsid w:val="002A4856"/>
    <w:rsid w:val="002B140F"/>
    <w:rsid w:val="002B6536"/>
    <w:rsid w:val="002B7633"/>
    <w:rsid w:val="002D25D7"/>
    <w:rsid w:val="002E6F40"/>
    <w:rsid w:val="00312C70"/>
    <w:rsid w:val="003326E9"/>
    <w:rsid w:val="00344EE8"/>
    <w:rsid w:val="00370E11"/>
    <w:rsid w:val="003978CF"/>
    <w:rsid w:val="003B7B48"/>
    <w:rsid w:val="003C2B28"/>
    <w:rsid w:val="003C3D5F"/>
    <w:rsid w:val="003E4897"/>
    <w:rsid w:val="00410FA3"/>
    <w:rsid w:val="00481CCA"/>
    <w:rsid w:val="004905FF"/>
    <w:rsid w:val="00494E55"/>
    <w:rsid w:val="004B245C"/>
    <w:rsid w:val="004B591C"/>
    <w:rsid w:val="004D72B6"/>
    <w:rsid w:val="005500A3"/>
    <w:rsid w:val="00586BA0"/>
    <w:rsid w:val="005A259E"/>
    <w:rsid w:val="005C421B"/>
    <w:rsid w:val="0060170C"/>
    <w:rsid w:val="00627C3B"/>
    <w:rsid w:val="006457EB"/>
    <w:rsid w:val="00653577"/>
    <w:rsid w:val="00690FA8"/>
    <w:rsid w:val="006917FC"/>
    <w:rsid w:val="006A091F"/>
    <w:rsid w:val="006A6958"/>
    <w:rsid w:val="006D1B75"/>
    <w:rsid w:val="006E4594"/>
    <w:rsid w:val="0071013E"/>
    <w:rsid w:val="00732FD5"/>
    <w:rsid w:val="00747B2D"/>
    <w:rsid w:val="00754F8F"/>
    <w:rsid w:val="0076102C"/>
    <w:rsid w:val="00764102"/>
    <w:rsid w:val="0079490B"/>
    <w:rsid w:val="007A0589"/>
    <w:rsid w:val="007B1AC9"/>
    <w:rsid w:val="007C0F2D"/>
    <w:rsid w:val="007C42FB"/>
    <w:rsid w:val="007E6A2A"/>
    <w:rsid w:val="00833AA9"/>
    <w:rsid w:val="0087671E"/>
    <w:rsid w:val="0088079F"/>
    <w:rsid w:val="00886FF1"/>
    <w:rsid w:val="008948C1"/>
    <w:rsid w:val="00896306"/>
    <w:rsid w:val="008A0AA2"/>
    <w:rsid w:val="008A42B7"/>
    <w:rsid w:val="009162EF"/>
    <w:rsid w:val="00933771"/>
    <w:rsid w:val="00965D6F"/>
    <w:rsid w:val="009E2A82"/>
    <w:rsid w:val="00A23950"/>
    <w:rsid w:val="00A26210"/>
    <w:rsid w:val="00A67EDA"/>
    <w:rsid w:val="00A71FF0"/>
    <w:rsid w:val="00AB08A5"/>
    <w:rsid w:val="00AF5FAB"/>
    <w:rsid w:val="00B36C3B"/>
    <w:rsid w:val="00B46306"/>
    <w:rsid w:val="00B71E7F"/>
    <w:rsid w:val="00BB20AB"/>
    <w:rsid w:val="00BD0382"/>
    <w:rsid w:val="00C122E4"/>
    <w:rsid w:val="00C263C0"/>
    <w:rsid w:val="00C34EA2"/>
    <w:rsid w:val="00C353BE"/>
    <w:rsid w:val="00C761A6"/>
    <w:rsid w:val="00C84B63"/>
    <w:rsid w:val="00C8733F"/>
    <w:rsid w:val="00CA11D4"/>
    <w:rsid w:val="00CB4271"/>
    <w:rsid w:val="00CD19AB"/>
    <w:rsid w:val="00CF1323"/>
    <w:rsid w:val="00D22CDC"/>
    <w:rsid w:val="00D377E9"/>
    <w:rsid w:val="00D51707"/>
    <w:rsid w:val="00D70F65"/>
    <w:rsid w:val="00D740F8"/>
    <w:rsid w:val="00D80605"/>
    <w:rsid w:val="00D91150"/>
    <w:rsid w:val="00DC2962"/>
    <w:rsid w:val="00DD4C29"/>
    <w:rsid w:val="00EF7944"/>
    <w:rsid w:val="00F649B6"/>
    <w:rsid w:val="00FC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8A5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933771"/>
    <w:pPr>
      <w:keepNext/>
      <w:ind w:firstLine="708"/>
      <w:outlineLvl w:val="1"/>
    </w:pPr>
    <w:rPr>
      <w:rFonts w:ascii="Times New Roman" w:hAnsi="Times New Roman"/>
      <w:i/>
      <w:i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933771"/>
    <w:rPr>
      <w:rFonts w:ascii="Times New Roman" w:hAnsi="Times New Roman" w:cs="Times New Roman"/>
      <w:i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7B1AC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1AC9"/>
    <w:rPr>
      <w:rFonts w:ascii="Lucida Grande" w:hAnsi="Lucida Grande" w:cs="Times New Roman"/>
      <w:sz w:val="18"/>
    </w:rPr>
  </w:style>
  <w:style w:type="table" w:styleId="TableGrid">
    <w:name w:val="Table Grid"/>
    <w:basedOn w:val="TableNormal"/>
    <w:uiPriority w:val="99"/>
    <w:rsid w:val="00481C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rsid w:val="0010282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61B14"/>
    <w:pPr>
      <w:tabs>
        <w:tab w:val="center" w:pos="4819"/>
        <w:tab w:val="right" w:pos="9781"/>
      </w:tabs>
      <w:ind w:left="-284"/>
    </w:pPr>
    <w:rPr>
      <w:noProof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61B14"/>
    <w:rPr>
      <w:rFonts w:cs="Times New Roman"/>
      <w:noProof/>
    </w:rPr>
  </w:style>
  <w:style w:type="paragraph" w:styleId="Footer">
    <w:name w:val="footer"/>
    <w:basedOn w:val="Normal"/>
    <w:link w:val="FooterChar"/>
    <w:uiPriority w:val="99"/>
    <w:rsid w:val="00C761A6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761A6"/>
    <w:rPr>
      <w:rFonts w:cs="Times New Roman"/>
    </w:rPr>
  </w:style>
  <w:style w:type="paragraph" w:styleId="ListParagraph">
    <w:name w:val="List Paragraph"/>
    <w:basedOn w:val="Normal"/>
    <w:uiPriority w:val="99"/>
    <w:qFormat/>
    <w:rsid w:val="004B591C"/>
    <w:pPr>
      <w:ind w:left="720"/>
      <w:contextualSpacing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07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1</Pages>
  <Words>184</Words>
  <Characters>1051</Characters>
  <Application>Microsoft Office Outlook</Application>
  <DocSecurity>0</DocSecurity>
  <Lines>0</Lines>
  <Paragraphs>0</Paragraphs>
  <ScaleCrop>false</ScaleCrop>
  <Company>Università di Verona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Tarcisio Solfa</dc:creator>
  <cp:keywords/>
  <dc:description/>
  <cp:lastModifiedBy>Daniela Tittoni</cp:lastModifiedBy>
  <cp:revision>6</cp:revision>
  <cp:lastPrinted>2018-01-30T10:57:00Z</cp:lastPrinted>
  <dcterms:created xsi:type="dcterms:W3CDTF">2018-07-26T11:21:00Z</dcterms:created>
  <dcterms:modified xsi:type="dcterms:W3CDTF">2018-08-02T09:08:00Z</dcterms:modified>
</cp:coreProperties>
</file>