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7779" w:rsidRDefault="00B37779" w:rsidP="00577735">
      <w:pPr>
        <w:tabs>
          <w:tab w:val="left" w:pos="5387"/>
        </w:tabs>
        <w:spacing w:line="360" w:lineRule="auto"/>
        <w:jc w:val="center"/>
        <w:rPr>
          <w:rFonts w:ascii="Arial" w:hAnsi="Arial"/>
          <w:sz w:val="22"/>
          <w:szCs w:val="22"/>
        </w:rPr>
      </w:pPr>
    </w:p>
    <w:p w:rsidR="00B37779" w:rsidRDefault="00B37779" w:rsidP="001F2249">
      <w:pPr>
        <w:tabs>
          <w:tab w:val="left" w:pos="6096"/>
        </w:tabs>
        <w:spacing w:line="360" w:lineRule="auto"/>
        <w:ind w:left="6096"/>
        <w:rPr>
          <w:rFonts w:ascii="Arial" w:hAnsi="Arial"/>
          <w:sz w:val="22"/>
          <w:szCs w:val="22"/>
        </w:rPr>
      </w:pPr>
      <w:bookmarkStart w:id="0" w:name="_GoBack"/>
      <w:r>
        <w:rPr>
          <w:rFonts w:ascii="Arial" w:hAnsi="Arial"/>
          <w:sz w:val="22"/>
          <w:szCs w:val="22"/>
        </w:rPr>
        <w:t xml:space="preserve">All’Area Contabilità </w:t>
      </w:r>
    </w:p>
    <w:p w:rsidR="00B37779" w:rsidRDefault="00B37779" w:rsidP="001F2249">
      <w:pPr>
        <w:tabs>
          <w:tab w:val="left" w:pos="6096"/>
        </w:tabs>
        <w:spacing w:line="360" w:lineRule="auto"/>
        <w:ind w:left="6096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Medicina e Chirurgia</w:t>
      </w:r>
    </w:p>
    <w:p w:rsidR="00B37779" w:rsidRDefault="00B37779" w:rsidP="00577735">
      <w:pPr>
        <w:tabs>
          <w:tab w:val="left" w:pos="6096"/>
        </w:tabs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  <w:t>SEDE</w:t>
      </w:r>
    </w:p>
    <w:bookmarkEnd w:id="0"/>
    <w:p w:rsidR="00B37779" w:rsidRDefault="00B37779" w:rsidP="001F2249">
      <w:pPr>
        <w:tabs>
          <w:tab w:val="left" w:pos="6096"/>
        </w:tabs>
        <w:rPr>
          <w:rFonts w:ascii="Arial" w:hAnsi="Arial"/>
          <w:sz w:val="22"/>
          <w:szCs w:val="22"/>
        </w:rPr>
      </w:pPr>
    </w:p>
    <w:p w:rsidR="00B37779" w:rsidRDefault="00B37779" w:rsidP="001F2249">
      <w:pPr>
        <w:tabs>
          <w:tab w:val="left" w:pos="5387"/>
          <w:tab w:val="left" w:pos="5812"/>
        </w:tabs>
        <w:rPr>
          <w:rFonts w:ascii="Arial" w:hAnsi="Arial"/>
          <w:sz w:val="22"/>
          <w:szCs w:val="22"/>
        </w:rPr>
      </w:pPr>
    </w:p>
    <w:p w:rsidR="00B37779" w:rsidRPr="00645C07" w:rsidRDefault="00B37779" w:rsidP="00577735">
      <w:pPr>
        <w:spacing w:line="360" w:lineRule="auto"/>
        <w:jc w:val="center"/>
        <w:rPr>
          <w:rFonts w:ascii="Arial" w:hAnsi="Arial"/>
          <w:b/>
          <w:sz w:val="22"/>
          <w:szCs w:val="22"/>
        </w:rPr>
      </w:pPr>
      <w:r w:rsidRPr="00645C07">
        <w:rPr>
          <w:rFonts w:ascii="Arial" w:hAnsi="Arial"/>
          <w:b/>
          <w:sz w:val="22"/>
          <w:szCs w:val="22"/>
        </w:rPr>
        <w:t xml:space="preserve">RICHIESTA DI RIMBORSO </w:t>
      </w:r>
      <w:r>
        <w:rPr>
          <w:rFonts w:ascii="Arial" w:hAnsi="Arial"/>
          <w:b/>
          <w:sz w:val="22"/>
          <w:szCs w:val="22"/>
        </w:rPr>
        <w:t xml:space="preserve">PER PAGAMENTO DEL CONTRIBUTO DI ISCRIZIONE A CORSO DI PERFEZIONAMENTO / MASTER </w:t>
      </w:r>
    </w:p>
    <w:p w:rsidR="00B37779" w:rsidRDefault="00B37779" w:rsidP="00577735">
      <w:pPr>
        <w:spacing w:line="360" w:lineRule="auto"/>
        <w:rPr>
          <w:rFonts w:ascii="Arial" w:hAnsi="Arial"/>
          <w:sz w:val="22"/>
          <w:szCs w:val="22"/>
        </w:rPr>
      </w:pPr>
    </w:p>
    <w:p w:rsidR="00B37779" w:rsidRDefault="00B37779" w:rsidP="00577735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Il sottoscritto ………………………………………..…………………………………………………………</w:t>
      </w:r>
    </w:p>
    <w:p w:rsidR="00B37779" w:rsidRDefault="00B37779" w:rsidP="00577735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in servizio presso il Dipartimento di Neuroscienze, Biomedicina e Movimento</w:t>
      </w:r>
    </w:p>
    <w:p w:rsidR="00B37779" w:rsidRDefault="00B37779" w:rsidP="00577735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indicare e-mail e tel. se non strutturati ………………………………………….………………………… con la presente dichiara di aver provveduto al pagamento del contributo di iscrizione al Corso di perfezionamento e aggiornamento professionale / Master …………………………………………………………………………………………………………………. per un totale di EURO………………..., per (motivare perché si è iscritto al CP / Master) …………………………………………………………………………………………………………………</w:t>
      </w:r>
    </w:p>
    <w:p w:rsidR="00B37779" w:rsidRDefault="00B37779" w:rsidP="00577735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………………………………………………………………………………………………………..………..</w:t>
      </w:r>
    </w:p>
    <w:p w:rsidR="00B37779" w:rsidRDefault="00B37779" w:rsidP="00577735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………………………………………………………………………………………………………….………</w:t>
      </w:r>
    </w:p>
    <w:p w:rsidR="00B37779" w:rsidRDefault="00B37779" w:rsidP="001F2249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Il sottoscritto chiede pertanto il rimborso della suddetta spesa e allega:</w:t>
      </w:r>
    </w:p>
    <w:p w:rsidR="00B37779" w:rsidRDefault="00B37779" w:rsidP="00577735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la ricevuta di iscrizione in originale e la ricevuta di avvenuto pagamento.</w:t>
      </w:r>
    </w:p>
    <w:p w:rsidR="00B37779" w:rsidRDefault="00B37779" w:rsidP="00584237">
      <w:pPr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La spesa deve essere imputata sul progetto ……………………………………………..</w:t>
      </w:r>
    </w:p>
    <w:p w:rsidR="00B37779" w:rsidRDefault="00B37779" w:rsidP="00577735">
      <w:pPr>
        <w:spacing w:line="360" w:lineRule="auto"/>
        <w:rPr>
          <w:rFonts w:ascii="Arial" w:hAnsi="Arial"/>
          <w:sz w:val="22"/>
          <w:szCs w:val="22"/>
        </w:rPr>
      </w:pPr>
    </w:p>
    <w:p w:rsidR="00B37779" w:rsidRDefault="00B37779" w:rsidP="00577735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In fede </w:t>
      </w:r>
    </w:p>
    <w:p w:rsidR="00B37779" w:rsidRDefault="00B37779" w:rsidP="001F2249">
      <w:pPr>
        <w:spacing w:line="360" w:lineRule="auto"/>
        <w:ind w:left="59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Firma del richiedente </w:t>
      </w:r>
    </w:p>
    <w:p w:rsidR="00B37779" w:rsidRDefault="00B37779" w:rsidP="001F2249">
      <w:pPr>
        <w:rPr>
          <w:rFonts w:ascii="Arial" w:hAnsi="Arial"/>
          <w:sz w:val="22"/>
          <w:szCs w:val="22"/>
        </w:rPr>
      </w:pPr>
    </w:p>
    <w:p w:rsidR="00B37779" w:rsidRDefault="00B37779" w:rsidP="001F2249">
      <w:pPr>
        <w:rPr>
          <w:rFonts w:ascii="Arial" w:hAnsi="Arial"/>
          <w:sz w:val="22"/>
          <w:szCs w:val="22"/>
        </w:rPr>
      </w:pPr>
    </w:p>
    <w:p w:rsidR="00B37779" w:rsidRDefault="00B37779" w:rsidP="001F2249">
      <w:pPr>
        <w:spacing w:line="360" w:lineRule="auto"/>
        <w:ind w:left="59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Il Responsabile del progetto</w:t>
      </w:r>
    </w:p>
    <w:p w:rsidR="00B37779" w:rsidRDefault="00B37779" w:rsidP="001F2249">
      <w:pPr>
        <w:spacing w:line="360" w:lineRule="auto"/>
        <w:rPr>
          <w:rFonts w:ascii="Arial" w:hAnsi="Arial"/>
          <w:sz w:val="22"/>
          <w:szCs w:val="22"/>
        </w:rPr>
      </w:pPr>
    </w:p>
    <w:p w:rsidR="00B37779" w:rsidRDefault="00B37779" w:rsidP="00577735">
      <w:pPr>
        <w:spacing w:line="360" w:lineRule="auto"/>
        <w:rPr>
          <w:rFonts w:ascii="Arial" w:hAnsi="Arial"/>
          <w:sz w:val="22"/>
          <w:szCs w:val="22"/>
        </w:rPr>
      </w:pPr>
    </w:p>
    <w:p w:rsidR="00B37779" w:rsidRDefault="00B37779" w:rsidP="001F2249">
      <w:pPr>
        <w:ind w:left="594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Il Direttore di Dipartimento</w:t>
      </w:r>
    </w:p>
    <w:p w:rsidR="00B37779" w:rsidRDefault="00B37779" w:rsidP="001F2249">
      <w:pPr>
        <w:ind w:left="6120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Prof. Andrea Sbarbati</w:t>
      </w:r>
    </w:p>
    <w:p w:rsidR="00B37779" w:rsidRDefault="00B37779" w:rsidP="00577735">
      <w:pPr>
        <w:spacing w:line="360" w:lineRule="auto"/>
        <w:rPr>
          <w:rFonts w:ascii="Arial" w:hAnsi="Arial"/>
          <w:sz w:val="22"/>
          <w:szCs w:val="22"/>
        </w:rPr>
      </w:pPr>
    </w:p>
    <w:p w:rsidR="00B37779" w:rsidRDefault="00B37779" w:rsidP="001F2249">
      <w:pPr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Verona, ……………..</w:t>
      </w:r>
    </w:p>
    <w:p w:rsidR="00B37779" w:rsidRPr="00161B14" w:rsidRDefault="00B37779" w:rsidP="006A091F">
      <w:pPr>
        <w:rPr>
          <w:rFonts w:ascii="Arial" w:hAnsi="Arial"/>
          <w:sz w:val="22"/>
          <w:szCs w:val="22"/>
        </w:rPr>
      </w:pPr>
    </w:p>
    <w:sectPr w:rsidR="00B37779" w:rsidRPr="00161B14" w:rsidSect="004B245C">
      <w:headerReference w:type="default" r:id="rId7"/>
      <w:footerReference w:type="default" r:id="rId8"/>
      <w:pgSz w:w="11900" w:h="16840"/>
      <w:pgMar w:top="2268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37779" w:rsidRDefault="00B37779" w:rsidP="00C761A6">
      <w:r>
        <w:separator/>
      </w:r>
    </w:p>
  </w:endnote>
  <w:endnote w:type="continuationSeparator" w:id="0">
    <w:p w:rsidR="00B37779" w:rsidRDefault="00B37779" w:rsidP="00C76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ngs">
    <w:altName w:val="MS Mincho"/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779" w:rsidRDefault="00B37779" w:rsidP="000053BD">
    <w:pPr>
      <w:pStyle w:val="Footer"/>
      <w:rPr>
        <w:rFonts w:ascii="Arial" w:hAnsi="Arial" w:cs="Arial"/>
        <w:b/>
        <w:sz w:val="18"/>
        <w:szCs w:val="18"/>
      </w:rPr>
    </w:pPr>
    <w:r w:rsidRPr="00FF2C57">
      <w:rPr>
        <w:rFonts w:ascii="Arial" w:hAnsi="Arial" w:cs="Arial"/>
        <w:b/>
        <w:noProof/>
        <w:sz w:val="18"/>
        <w:szCs w:val="18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3" o:spid="_x0000_i1030" type="#_x0000_t75" style="width:480.75pt;height:9.75pt;visibility:visible">
          <v:imagedata r:id="rId1" o:title=""/>
        </v:shape>
      </w:pict>
    </w:r>
    <w:r w:rsidRPr="000053BD">
      <w:rPr>
        <w:rFonts w:ascii="Arial" w:hAnsi="Arial" w:cs="Arial"/>
        <w:b/>
        <w:sz w:val="18"/>
        <w:szCs w:val="18"/>
      </w:rPr>
      <w:t xml:space="preserve"> </w:t>
    </w:r>
    <w:r>
      <w:rPr>
        <w:rFonts w:ascii="Arial" w:hAnsi="Arial" w:cs="Arial"/>
        <w:b/>
        <w:sz w:val="18"/>
        <w:szCs w:val="18"/>
      </w:rPr>
      <w:t>Dipartimento di Neuroscienze, Biomedicina e Movimento</w:t>
    </w:r>
  </w:p>
  <w:p w:rsidR="00B37779" w:rsidRDefault="00B37779" w:rsidP="001828AA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Piazzale Ludovico Antonio Scuro, 10 – 37134 VERONA – Policlinico “G.B. Rossi”</w:t>
    </w:r>
    <w:r w:rsidRPr="00A67EDA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>| T</w:t>
    </w:r>
    <w:r w:rsidRPr="00BB20AB">
      <w:rPr>
        <w:rFonts w:ascii="Arial" w:hAnsi="Arial" w:cs="Arial"/>
        <w:sz w:val="16"/>
        <w:szCs w:val="16"/>
      </w:rPr>
      <w:t xml:space="preserve"> +39 045 </w:t>
    </w:r>
    <w:r>
      <w:rPr>
        <w:rFonts w:ascii="Arial" w:hAnsi="Arial" w:cs="Arial"/>
        <w:sz w:val="16"/>
        <w:szCs w:val="16"/>
      </w:rPr>
      <w:t>8124287</w:t>
    </w:r>
  </w:p>
  <w:p w:rsidR="00B37779" w:rsidRPr="00EF7944" w:rsidRDefault="00B37779" w:rsidP="00AB08A5">
    <w:pPr>
      <w:pStyle w:val="Foo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>P. IVA 01541040232 | C.</w:t>
    </w:r>
    <w:r w:rsidRPr="00BB20AB">
      <w:rPr>
        <w:rFonts w:ascii="Arial" w:hAnsi="Arial" w:cs="Arial"/>
        <w:sz w:val="16"/>
        <w:szCs w:val="16"/>
      </w:rPr>
      <w:t>F</w:t>
    </w:r>
    <w:r>
      <w:rPr>
        <w:rFonts w:ascii="Arial" w:hAnsi="Arial" w:cs="Arial"/>
        <w:sz w:val="16"/>
        <w:szCs w:val="16"/>
      </w:rPr>
      <w:t>.</w:t>
    </w:r>
    <w:r w:rsidRPr="00BB20AB">
      <w:rPr>
        <w:rFonts w:ascii="Arial" w:hAnsi="Arial" w:cs="Arial"/>
        <w:sz w:val="16"/>
        <w:szCs w:val="16"/>
      </w:rPr>
      <w:t xml:space="preserve"> 93009870234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37779" w:rsidRDefault="00B37779" w:rsidP="00C761A6">
      <w:r>
        <w:separator/>
      </w:r>
    </w:p>
  </w:footnote>
  <w:footnote w:type="continuationSeparator" w:id="0">
    <w:p w:rsidR="00B37779" w:rsidRDefault="00B37779" w:rsidP="00C761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7779" w:rsidRDefault="00B37779" w:rsidP="006457EB">
    <w:pPr>
      <w:pStyle w:val="Header"/>
      <w:ind w:firstLine="142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magine 1" o:spid="_x0000_i1027" type="#_x0000_t75" style="width:347.25pt;height:63.75pt;visibility:visible">
          <v:imagedata r:id="rId1" o:title=""/>
        </v:shape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Casella di testo 2" o:spid="_x0000_s2049" type="#_x0000_t202" style="width:135.65pt;height:42.3pt;visibility:visible;mso-position-horizontal-relative:char;mso-position-vertical-relative:lin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" filled="f" stroked="f">
          <v:textbox>
            <w:txbxContent>
              <w:p w:rsidR="00B37779" w:rsidRPr="007C42FB" w:rsidRDefault="00B37779" w:rsidP="00AB08A5">
                <w:pPr>
                  <w:ind w:right="-7"/>
                  <w:jc w:val="right"/>
                  <w:rPr>
                    <w:rFonts w:ascii="Arial" w:hAnsi="Arial"/>
                    <w:sz w:val="18"/>
                    <w:szCs w:val="18"/>
                  </w:rPr>
                </w:pPr>
              </w:p>
            </w:txbxContent>
          </v:textbox>
          <w10:anchorlock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A6958"/>
    <w:rsid w:val="000020DC"/>
    <w:rsid w:val="000053BD"/>
    <w:rsid w:val="000A6044"/>
    <w:rsid w:val="000F0157"/>
    <w:rsid w:val="000F6944"/>
    <w:rsid w:val="00102829"/>
    <w:rsid w:val="00135198"/>
    <w:rsid w:val="00151A40"/>
    <w:rsid w:val="00160053"/>
    <w:rsid w:val="00161B14"/>
    <w:rsid w:val="001716A3"/>
    <w:rsid w:val="00174D2E"/>
    <w:rsid w:val="001828AA"/>
    <w:rsid w:val="001F2249"/>
    <w:rsid w:val="0026043C"/>
    <w:rsid w:val="00273228"/>
    <w:rsid w:val="00280D1C"/>
    <w:rsid w:val="002A4856"/>
    <w:rsid w:val="002B140F"/>
    <w:rsid w:val="002B6536"/>
    <w:rsid w:val="002D25D7"/>
    <w:rsid w:val="002E6F40"/>
    <w:rsid w:val="00370E11"/>
    <w:rsid w:val="003978CF"/>
    <w:rsid w:val="00410FA3"/>
    <w:rsid w:val="00481CCA"/>
    <w:rsid w:val="004905FF"/>
    <w:rsid w:val="00494E55"/>
    <w:rsid w:val="004B245C"/>
    <w:rsid w:val="004D72B6"/>
    <w:rsid w:val="00577735"/>
    <w:rsid w:val="00584237"/>
    <w:rsid w:val="00586BA0"/>
    <w:rsid w:val="005A259E"/>
    <w:rsid w:val="005C421B"/>
    <w:rsid w:val="0060170C"/>
    <w:rsid w:val="00616EFB"/>
    <w:rsid w:val="006457EB"/>
    <w:rsid w:val="00645C07"/>
    <w:rsid w:val="00690FA8"/>
    <w:rsid w:val="006A091F"/>
    <w:rsid w:val="006A6958"/>
    <w:rsid w:val="006A7EE3"/>
    <w:rsid w:val="006E4594"/>
    <w:rsid w:val="00732FD5"/>
    <w:rsid w:val="00747B2D"/>
    <w:rsid w:val="0076102C"/>
    <w:rsid w:val="00764102"/>
    <w:rsid w:val="00786A59"/>
    <w:rsid w:val="00791005"/>
    <w:rsid w:val="0079490B"/>
    <w:rsid w:val="007B1AC9"/>
    <w:rsid w:val="007C42FB"/>
    <w:rsid w:val="00805719"/>
    <w:rsid w:val="00822F3D"/>
    <w:rsid w:val="00833AA9"/>
    <w:rsid w:val="00886FF1"/>
    <w:rsid w:val="008948C1"/>
    <w:rsid w:val="00896306"/>
    <w:rsid w:val="008A42B7"/>
    <w:rsid w:val="009162EF"/>
    <w:rsid w:val="00965D6F"/>
    <w:rsid w:val="009747E3"/>
    <w:rsid w:val="009E2A82"/>
    <w:rsid w:val="00A23950"/>
    <w:rsid w:val="00A67EDA"/>
    <w:rsid w:val="00AB08A5"/>
    <w:rsid w:val="00AB5FF3"/>
    <w:rsid w:val="00AE26E6"/>
    <w:rsid w:val="00AF5FAB"/>
    <w:rsid w:val="00B0230F"/>
    <w:rsid w:val="00B36C3B"/>
    <w:rsid w:val="00B37779"/>
    <w:rsid w:val="00BB20AB"/>
    <w:rsid w:val="00BD0382"/>
    <w:rsid w:val="00BD4D0A"/>
    <w:rsid w:val="00C263C0"/>
    <w:rsid w:val="00C34EA2"/>
    <w:rsid w:val="00C761A6"/>
    <w:rsid w:val="00C8733F"/>
    <w:rsid w:val="00CA11D4"/>
    <w:rsid w:val="00CF1323"/>
    <w:rsid w:val="00D3521E"/>
    <w:rsid w:val="00D740F8"/>
    <w:rsid w:val="00D80605"/>
    <w:rsid w:val="00DB4D93"/>
    <w:rsid w:val="00DC2962"/>
    <w:rsid w:val="00DD4C29"/>
    <w:rsid w:val="00E24897"/>
    <w:rsid w:val="00EC4AA3"/>
    <w:rsid w:val="00EF7944"/>
    <w:rsid w:val="00FC41FD"/>
    <w:rsid w:val="00FF2C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ngs" w:hAnsi="Cambria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08A5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B1AC9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99"/>
    <w:rsid w:val="00481CC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rsid w:val="00102829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Hyperlink">
    <w:name w:val="Hyperlink"/>
    <w:basedOn w:val="DefaultParagraphFont"/>
    <w:uiPriority w:val="99"/>
    <w:rsid w:val="00102829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HeaderChar">
    <w:name w:val="Header Char"/>
    <w:basedOn w:val="DefaultParagraphFont"/>
    <w:link w:val="Header"/>
    <w:uiPriority w:val="99"/>
    <w:locked/>
    <w:rsid w:val="00161B14"/>
    <w:rPr>
      <w:rFonts w:cs="Times New Roman"/>
      <w:noProof/>
    </w:rPr>
  </w:style>
  <w:style w:type="paragraph" w:styleId="Footer">
    <w:name w:val="footer"/>
    <w:basedOn w:val="Normal"/>
    <w:link w:val="FooterChar"/>
    <w:uiPriority w:val="99"/>
    <w:rsid w:val="00C761A6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761A6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320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3202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1</Pages>
  <Words>167</Words>
  <Characters>956</Characters>
  <Application>Microsoft Office Outlook</Application>
  <DocSecurity>0</DocSecurity>
  <Lines>0</Lines>
  <Paragraphs>0</Paragraphs>
  <ScaleCrop>false</ScaleCrop>
  <Company>Università di Verona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All’Area Contabilità </dc:title>
  <dc:subject/>
  <dc:creator>Tarcisio Solfa</dc:creator>
  <cp:keywords/>
  <dc:description/>
  <cp:lastModifiedBy>Daniela Tittoni</cp:lastModifiedBy>
  <cp:revision>3</cp:revision>
  <cp:lastPrinted>2016-03-01T12:06:00Z</cp:lastPrinted>
  <dcterms:created xsi:type="dcterms:W3CDTF">2018-08-06T09:01:00Z</dcterms:created>
  <dcterms:modified xsi:type="dcterms:W3CDTF">2018-08-06T09:03:00Z</dcterms:modified>
</cp:coreProperties>
</file>