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10"/>
          <w:szCs w:val="10"/>
        </w:rPr>
      </w:pPr>
    </w:p>
    <w:tbl>
      <w:tblPr>
        <w:tblW w:w="0" w:type="auto"/>
        <w:tblLook w:val="01E0"/>
      </w:tblPr>
      <w:tblGrid>
        <w:gridCol w:w="1219"/>
        <w:gridCol w:w="2551"/>
        <w:gridCol w:w="2311"/>
        <w:gridCol w:w="1233"/>
        <w:gridCol w:w="2582"/>
      </w:tblGrid>
      <w:tr w:rsidR="001217AF" w:rsidRPr="00D24566" w:rsidTr="00717712">
        <w:tc>
          <w:tcPr>
            <w:tcW w:w="1219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77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Struttura: </w:t>
            </w:r>
          </w:p>
        </w:tc>
        <w:tc>
          <w:tcPr>
            <w:tcW w:w="4862" w:type="dxa"/>
            <w:gridSpan w:val="2"/>
            <w:tcBorders>
              <w:bottom w:val="single" w:sz="4" w:space="0" w:color="auto"/>
            </w:tcBorders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7712">
              <w:rPr>
                <w:rFonts w:ascii="Arial" w:hAnsi="Arial" w:cs="Arial"/>
                <w:sz w:val="22"/>
                <w:szCs w:val="22"/>
              </w:rPr>
              <w:t>Dip.to Neuroscienze, Biomedicina e Movimento</w:t>
            </w:r>
          </w:p>
        </w:tc>
        <w:tc>
          <w:tcPr>
            <w:tcW w:w="1233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582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7712">
              <w:rPr>
                <w:rFonts w:ascii="Arial" w:hAnsi="Arial" w:cs="Arial"/>
                <w:sz w:val="22"/>
                <w:szCs w:val="22"/>
              </w:rPr>
              <w:t>MOD. VM</w:t>
            </w:r>
          </w:p>
        </w:tc>
      </w:tr>
      <w:tr w:rsidR="001217AF" w:rsidRPr="00D24566" w:rsidTr="00717712">
        <w:tc>
          <w:tcPr>
            <w:tcW w:w="1219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7712">
              <w:rPr>
                <w:rFonts w:ascii="Arial" w:hAnsi="Arial" w:cs="Arial"/>
                <w:b/>
                <w:bCs/>
                <w:sz w:val="22"/>
                <w:szCs w:val="22"/>
              </w:rPr>
              <w:t>Direttore:</w:t>
            </w:r>
          </w:p>
        </w:tc>
        <w:tc>
          <w:tcPr>
            <w:tcW w:w="48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7712">
              <w:rPr>
                <w:rFonts w:ascii="Arial" w:hAnsi="Arial" w:cs="Arial"/>
                <w:sz w:val="22"/>
                <w:szCs w:val="22"/>
              </w:rPr>
              <w:t>Prof. Andrea Sbarbati</w:t>
            </w:r>
          </w:p>
        </w:tc>
        <w:tc>
          <w:tcPr>
            <w:tcW w:w="1233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582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717712">
              <w:rPr>
                <w:rFonts w:ascii="Arial" w:hAnsi="Arial" w:cs="Arial"/>
                <w:sz w:val="22"/>
                <w:szCs w:val="22"/>
              </w:rPr>
              <w:t>n. miss./anno</w:t>
            </w:r>
          </w:p>
        </w:tc>
      </w:tr>
      <w:tr w:rsidR="001217AF" w:rsidRPr="00D24566" w:rsidTr="00717712">
        <w:tc>
          <w:tcPr>
            <w:tcW w:w="1219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4" w:type="dxa"/>
            <w:gridSpan w:val="2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582" w:type="dxa"/>
          </w:tcPr>
          <w:p w:rsidR="001217AF" w:rsidRPr="00717712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717712">
              <w:rPr>
                <w:rFonts w:ascii="Arial" w:hAnsi="Arial" w:cs="Arial"/>
                <w:sz w:val="22"/>
                <w:szCs w:val="22"/>
              </w:rPr>
              <w:t>____/____</w:t>
            </w:r>
          </w:p>
        </w:tc>
      </w:tr>
    </w:tbl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D24566" w:rsidRDefault="001217AF" w:rsidP="00D2456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D24566">
        <w:rPr>
          <w:rFonts w:ascii="Arial" w:hAnsi="Arial" w:cs="Arial"/>
          <w:b/>
          <w:bCs/>
          <w:sz w:val="22"/>
          <w:szCs w:val="22"/>
        </w:rPr>
        <w:t>INCARICO DI MISSIONE ED AUTORIZZAZIONE AL PAGAMENTO DELLE SPESE SOSTENUTE</w:t>
      </w:r>
    </w:p>
    <w:p w:rsidR="001217AF" w:rsidRPr="00D24566" w:rsidRDefault="001217AF" w:rsidP="00D24566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(secondo il Regolamento per le Missioni)</w:t>
      </w:r>
    </w:p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D24566" w:rsidRDefault="001217AF" w:rsidP="00D24566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Si incarica __ __ __ __ __ __ __ __ __ __ __ __ __ __ __ __ __ __ __ __ __ __ _</w:t>
      </w:r>
      <w:r>
        <w:rPr>
          <w:rFonts w:ascii="Arial" w:hAnsi="Arial" w:cs="Arial"/>
          <w:sz w:val="22"/>
          <w:szCs w:val="22"/>
        </w:rPr>
        <w:t xml:space="preserve">_ __ __ __ __ __ __ </w:t>
      </w:r>
    </w:p>
    <w:p w:rsidR="001217AF" w:rsidRPr="00D24566" w:rsidRDefault="001217AF" w:rsidP="00D24566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C.F.  __ __ __ __ __ __ __ __ __ __ __ __ __ __ __ __   qualifica</w:t>
      </w:r>
      <w:r>
        <w:rPr>
          <w:rFonts w:ascii="Arial" w:hAnsi="Arial" w:cs="Arial"/>
          <w:sz w:val="22"/>
          <w:szCs w:val="22"/>
        </w:rPr>
        <w:t xml:space="preserve"> </w:t>
      </w:r>
      <w:r w:rsidRPr="00D24566">
        <w:rPr>
          <w:rFonts w:ascii="Arial" w:hAnsi="Arial" w:cs="Arial"/>
          <w:sz w:val="22"/>
          <w:szCs w:val="22"/>
        </w:rPr>
        <w:t xml:space="preserve">__ __ __ __ __ </w:t>
      </w:r>
      <w:r>
        <w:rPr>
          <w:rFonts w:ascii="Arial" w:hAnsi="Arial" w:cs="Arial"/>
          <w:sz w:val="22"/>
          <w:szCs w:val="22"/>
        </w:rPr>
        <w:t>__ __ __ __ __ __ _</w:t>
      </w:r>
    </w:p>
    <w:p w:rsidR="001217AF" w:rsidRPr="00D24566" w:rsidRDefault="001217AF" w:rsidP="00D24566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a compiere la missione a __ __ __ __ __ __ __ __ __ __ __ __ __ __ __ ___ __ __</w:t>
      </w:r>
      <w:r>
        <w:rPr>
          <w:rFonts w:ascii="Arial" w:hAnsi="Arial" w:cs="Arial"/>
          <w:sz w:val="22"/>
          <w:szCs w:val="22"/>
        </w:rPr>
        <w:t xml:space="preserve"> __ __ __ __ __ __ </w:t>
      </w:r>
    </w:p>
    <w:p w:rsidR="001217AF" w:rsidRPr="00D24566" w:rsidRDefault="001217AF" w:rsidP="00D24566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dal __ __ / __ __ / __ __ al __ __ / __ __ / __ __</w:t>
      </w:r>
    </w:p>
    <w:p w:rsidR="001217AF" w:rsidRPr="00D24566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217AF" w:rsidRPr="00D24566" w:rsidRDefault="001217AF" w:rsidP="00D24566">
      <w:p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per (specificare lo scopo per il quale si compie la missione)</w:t>
      </w:r>
    </w:p>
    <w:p w:rsidR="001217AF" w:rsidRPr="00D24566" w:rsidRDefault="001217AF" w:rsidP="00D24566">
      <w:p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.……………………………………………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………………………………………………………………………..</w:t>
      </w:r>
    </w:p>
    <w:p w:rsidR="001217AF" w:rsidRPr="00D24566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4566">
        <w:rPr>
          <w:rFonts w:ascii="Arial" w:hAnsi="Arial" w:cs="Arial"/>
          <w:sz w:val="22"/>
          <w:szCs w:val="22"/>
        </w:rPr>
        <w:t>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</w:p>
    <w:p w:rsidR="001217AF" w:rsidRPr="004D2970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217AF" w:rsidRPr="004D2970" w:rsidRDefault="001217AF" w:rsidP="008A0CDC">
      <w:pPr>
        <w:autoSpaceDE w:val="0"/>
        <w:autoSpaceDN w:val="0"/>
        <w:adjustRightInd w:val="0"/>
        <w:ind w:left="301" w:hanging="301"/>
        <w:jc w:val="both"/>
        <w:rPr>
          <w:rFonts w:ascii="Arial" w:hAnsi="Arial" w:cs="Arial"/>
          <w:b/>
          <w:bCs/>
          <w:sz w:val="22"/>
          <w:szCs w:val="22"/>
        </w:rPr>
      </w:pPr>
      <w:r w:rsidRPr="004D2970">
        <w:rPr>
          <w:rFonts w:ascii="Arial" w:hAnsi="Arial" w:cs="Arial"/>
          <w:sz w:val="22"/>
          <w:szCs w:val="22"/>
        </w:rPr>
        <w:sym w:font="Wingdings" w:char="F0D8"/>
      </w:r>
      <w:r w:rsidRPr="004D2970">
        <w:rPr>
          <w:rFonts w:ascii="Arial" w:hAnsi="Arial" w:cs="Arial"/>
          <w:sz w:val="22"/>
          <w:szCs w:val="22"/>
        </w:rPr>
        <w:t xml:space="preserve"> </w:t>
      </w:r>
      <w:r w:rsidRPr="004D2970">
        <w:rPr>
          <w:rFonts w:ascii="Arial" w:hAnsi="Arial" w:cs="Arial"/>
          <w:b/>
          <w:bCs/>
          <w:sz w:val="22"/>
          <w:szCs w:val="22"/>
        </w:rPr>
        <w:t>Si raccomanda di compilare e sottoscrivere le seguenti sezioni del foglio, al fine di poter procedere al pagamento delle spettanze dovute.</w:t>
      </w:r>
    </w:p>
    <w:p w:rsidR="001217AF" w:rsidRPr="004D2970" w:rsidRDefault="001217AF" w:rsidP="00D2456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1217AF" w:rsidRPr="004D2970" w:rsidRDefault="001217AF" w:rsidP="00D24566">
      <w:pPr>
        <w:autoSpaceDE w:val="0"/>
        <w:autoSpaceDN w:val="0"/>
        <w:adjustRightInd w:val="0"/>
        <w:spacing w:after="160"/>
        <w:jc w:val="center"/>
        <w:rPr>
          <w:rFonts w:ascii="Arial" w:hAnsi="Arial" w:cs="Arial"/>
          <w:b/>
          <w:bCs/>
          <w:sz w:val="22"/>
          <w:szCs w:val="22"/>
        </w:rPr>
      </w:pPr>
      <w:r w:rsidRPr="004D2970">
        <w:rPr>
          <w:rFonts w:ascii="Arial" w:hAnsi="Arial" w:cs="Arial"/>
          <w:b/>
          <w:bCs/>
          <w:sz w:val="22"/>
          <w:szCs w:val="22"/>
        </w:rPr>
        <w:t>AUTORIZZAZIONE A SVOLGERE LA MISSIONE</w:t>
      </w:r>
    </w:p>
    <w:p w:rsidR="001217AF" w:rsidRPr="004D2970" w:rsidRDefault="001217AF" w:rsidP="00D24566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  <w:r w:rsidRPr="004D2970">
        <w:rPr>
          <w:rFonts w:ascii="Arial" w:hAnsi="Arial" w:cs="Arial"/>
          <w:b/>
          <w:bCs/>
          <w:sz w:val="20"/>
          <w:szCs w:val="20"/>
        </w:rPr>
        <w:t>Sezione A</w:t>
      </w:r>
    </w:p>
    <w:p w:rsidR="001217AF" w:rsidRPr="00E821CE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>
        <w:rPr>
          <w:noProof/>
        </w:rPr>
        <w:pict>
          <v:rect id="_x0000_s1026" style="position:absolute;margin-left:-9pt;margin-top:4.1pt;width:513pt;height:4in;z-index:-251658240"/>
        </w:pict>
      </w:r>
    </w:p>
    <w:p w:rsidR="001217AF" w:rsidRPr="00A50307" w:rsidRDefault="001217AF" w:rsidP="00D24566">
      <w:pPr>
        <w:autoSpaceDE w:val="0"/>
        <w:autoSpaceDN w:val="0"/>
        <w:adjustRightInd w:val="0"/>
        <w:spacing w:after="240"/>
        <w:ind w:right="197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>Per il compimento della missione saranno utilizzati i seguenti mezzi di trasporto:</w:t>
      </w:r>
    </w:p>
    <w:p w:rsidR="001217AF" w:rsidRPr="00A50307" w:rsidRDefault="001217AF" w:rsidP="00D24566">
      <w:pPr>
        <w:autoSpaceDE w:val="0"/>
        <w:autoSpaceDN w:val="0"/>
        <w:adjustRightInd w:val="0"/>
        <w:spacing w:after="240"/>
        <w:ind w:right="197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 xml:space="preserve">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Treno                                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Autobus                   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Traghetto                              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Altro</w:t>
      </w:r>
    </w:p>
    <w:p w:rsidR="001217AF" w:rsidRPr="00A50307" w:rsidRDefault="001217AF" w:rsidP="00D24566">
      <w:pPr>
        <w:autoSpaceDE w:val="0"/>
        <w:autoSpaceDN w:val="0"/>
        <w:adjustRightInd w:val="0"/>
        <w:spacing w:after="240"/>
        <w:ind w:right="197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 xml:space="preserve">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Aereo                                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Nave                           </w:t>
      </w:r>
      <w:r w:rsidRPr="00A50307">
        <w:rPr>
          <w:rFonts w:ascii="Arial" w:hAnsi="Arial" w:cs="Arial"/>
          <w:sz w:val="28"/>
          <w:szCs w:val="28"/>
        </w:rPr>
        <w:t>□</w:t>
      </w:r>
      <w:r w:rsidRPr="00A50307">
        <w:rPr>
          <w:rFonts w:ascii="Arial" w:hAnsi="Arial" w:cs="Arial"/>
          <w:sz w:val="22"/>
          <w:szCs w:val="22"/>
        </w:rPr>
        <w:t xml:space="preserve">  Auto di servizio</w:t>
      </w:r>
    </w:p>
    <w:p w:rsidR="001217AF" w:rsidRPr="00A50307" w:rsidRDefault="001217AF" w:rsidP="00D24566">
      <w:pPr>
        <w:autoSpaceDE w:val="0"/>
        <w:autoSpaceDN w:val="0"/>
        <w:adjustRightInd w:val="0"/>
        <w:ind w:left="426" w:right="197" w:hanging="426"/>
        <w:jc w:val="both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 xml:space="preserve">   </w:t>
      </w:r>
      <w:r w:rsidRPr="00A50307">
        <w:rPr>
          <w:rFonts w:ascii="Arial" w:hAnsi="Arial" w:cs="Arial"/>
          <w:sz w:val="28"/>
          <w:szCs w:val="28"/>
        </w:rPr>
        <w:t>□</w:t>
      </w:r>
      <w:r w:rsidRPr="00084167">
        <w:rPr>
          <w:rFonts w:ascii="Arial" w:hAnsi="Arial" w:cs="Arial"/>
          <w:sz w:val="22"/>
          <w:szCs w:val="22"/>
        </w:rPr>
        <w:t xml:space="preserve"> </w:t>
      </w:r>
      <w:r w:rsidRPr="00A50307">
        <w:rPr>
          <w:rFonts w:ascii="Arial" w:hAnsi="Arial" w:cs="Arial"/>
          <w:sz w:val="22"/>
          <w:szCs w:val="22"/>
        </w:rPr>
        <w:t xml:space="preserve"> Mezzo proprio. In caso di utilizzo del mezzo proprio, si raccomanda di inviare preventivamente all’ufficio di competenza copia firmata dell’autorizzazione (</w:t>
      </w:r>
      <w:r w:rsidRPr="00A50307">
        <w:rPr>
          <w:rFonts w:ascii="Arial" w:hAnsi="Arial" w:cs="Arial"/>
          <w:b/>
          <w:bCs/>
          <w:sz w:val="22"/>
          <w:szCs w:val="22"/>
        </w:rPr>
        <w:t>Modello AP</w:t>
      </w:r>
      <w:r w:rsidRPr="00A50307">
        <w:rPr>
          <w:rFonts w:ascii="Arial" w:hAnsi="Arial" w:cs="Arial"/>
          <w:sz w:val="22"/>
          <w:szCs w:val="22"/>
        </w:rPr>
        <w:t>) reperibile sul sito www.univr.it/missioni/. In mancanza di tale dichiarazione, l’autorizzazione all’uso del mezzo proprio si intende negata.</w:t>
      </w:r>
    </w:p>
    <w:p w:rsidR="001217AF" w:rsidRPr="00A50307" w:rsidRDefault="001217AF" w:rsidP="00D24566">
      <w:pPr>
        <w:autoSpaceDE w:val="0"/>
        <w:autoSpaceDN w:val="0"/>
        <w:adjustRightInd w:val="0"/>
        <w:ind w:right="197"/>
        <w:rPr>
          <w:rFonts w:ascii="Arial" w:hAnsi="Arial" w:cs="Arial"/>
          <w:sz w:val="22"/>
          <w:szCs w:val="22"/>
        </w:rPr>
      </w:pPr>
    </w:p>
    <w:p w:rsidR="001217AF" w:rsidRPr="00A50307" w:rsidRDefault="001217AF" w:rsidP="009D3CC4">
      <w:pPr>
        <w:autoSpaceDE w:val="0"/>
        <w:autoSpaceDN w:val="0"/>
        <w:adjustRightInd w:val="0"/>
        <w:spacing w:after="120"/>
        <w:ind w:right="197"/>
        <w:rPr>
          <w:rFonts w:ascii="Arial" w:hAnsi="Arial" w:cs="Arial"/>
          <w:b/>
          <w:bCs/>
          <w:sz w:val="21"/>
          <w:szCs w:val="21"/>
        </w:rPr>
      </w:pPr>
      <w:r w:rsidRPr="00A50307">
        <w:rPr>
          <w:rFonts w:ascii="Arial" w:hAnsi="Arial" w:cs="Arial"/>
          <w:b/>
          <w:bCs/>
          <w:sz w:val="22"/>
          <w:szCs w:val="22"/>
        </w:rPr>
        <w:t xml:space="preserve">  </w:t>
      </w:r>
      <w:r w:rsidRPr="00A50307">
        <w:rPr>
          <w:rFonts w:ascii="Arial" w:hAnsi="Arial" w:cs="Arial"/>
          <w:b/>
          <w:bCs/>
          <w:sz w:val="21"/>
          <w:szCs w:val="21"/>
        </w:rPr>
        <w:t>La spesa trova imputazione sul seguente capitolo di bilancio di cui è constatata la disponibilità:</w:t>
      </w:r>
    </w:p>
    <w:p w:rsidR="001217AF" w:rsidRPr="00A50307" w:rsidRDefault="001217AF" w:rsidP="00D24566">
      <w:pPr>
        <w:autoSpaceDE w:val="0"/>
        <w:autoSpaceDN w:val="0"/>
        <w:adjustRightInd w:val="0"/>
        <w:ind w:left="709" w:right="197"/>
        <w:rPr>
          <w:rFonts w:ascii="Arial" w:hAnsi="Arial" w:cs="Arial"/>
          <w:sz w:val="22"/>
          <w:szCs w:val="22"/>
        </w:rPr>
      </w:pPr>
    </w:p>
    <w:p w:rsidR="001217AF" w:rsidRPr="00A50307" w:rsidRDefault="001217AF" w:rsidP="00D24566">
      <w:pPr>
        <w:autoSpaceDE w:val="0"/>
        <w:autoSpaceDN w:val="0"/>
        <w:adjustRightInd w:val="0"/>
        <w:ind w:left="709" w:right="197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>Bilancio |__ __ __|__ __ __|__ __|__ __|__ __|__ __|__ __| CdR __ __ __ __ __ __ __ __</w:t>
      </w:r>
    </w:p>
    <w:p w:rsidR="001217AF" w:rsidRPr="00A50307" w:rsidRDefault="001217AF" w:rsidP="00D24566">
      <w:pPr>
        <w:autoSpaceDE w:val="0"/>
        <w:autoSpaceDN w:val="0"/>
        <w:adjustRightInd w:val="0"/>
        <w:spacing w:before="120" w:after="360"/>
        <w:ind w:left="709" w:right="197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>Progetto __ __ __ __ __ __ __ __ __ __ __ __ __</w:t>
      </w:r>
    </w:p>
    <w:p w:rsidR="001217AF" w:rsidRPr="00A50307" w:rsidRDefault="001217AF" w:rsidP="00084167">
      <w:pPr>
        <w:autoSpaceDE w:val="0"/>
        <w:autoSpaceDN w:val="0"/>
        <w:adjustRightInd w:val="0"/>
        <w:ind w:right="197"/>
        <w:rPr>
          <w:rFonts w:ascii="Arial" w:hAnsi="Arial" w:cs="Arial"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 xml:space="preserve">   </w:t>
      </w:r>
      <w:r w:rsidRPr="00A50307">
        <w:rPr>
          <w:rFonts w:ascii="Arial" w:hAnsi="Arial" w:cs="Arial"/>
          <w:b/>
          <w:bCs/>
          <w:sz w:val="22"/>
          <w:szCs w:val="22"/>
        </w:rPr>
        <w:t xml:space="preserve">Data </w:t>
      </w:r>
      <w:r w:rsidRPr="00A50307">
        <w:rPr>
          <w:rFonts w:ascii="Arial" w:hAnsi="Arial" w:cs="Arial"/>
          <w:sz w:val="22"/>
          <w:szCs w:val="22"/>
        </w:rPr>
        <w:t xml:space="preserve">__ __ / __ __ / __ __          </w:t>
      </w:r>
      <w:r w:rsidRPr="00A50307">
        <w:rPr>
          <w:rFonts w:ascii="Arial" w:hAnsi="Arial" w:cs="Arial"/>
          <w:b/>
          <w:bCs/>
          <w:sz w:val="22"/>
          <w:szCs w:val="22"/>
        </w:rPr>
        <w:t xml:space="preserve">Il Direttore della Struttura </w:t>
      </w:r>
      <w:r>
        <w:rPr>
          <w:rFonts w:ascii="Arial" w:hAnsi="Arial" w:cs="Arial"/>
          <w:sz w:val="22"/>
          <w:szCs w:val="22"/>
        </w:rPr>
        <w:t>…………………………………………..</w:t>
      </w:r>
    </w:p>
    <w:p w:rsidR="001217AF" w:rsidRPr="00A50307" w:rsidRDefault="001217AF" w:rsidP="00084167">
      <w:pPr>
        <w:autoSpaceDE w:val="0"/>
        <w:autoSpaceDN w:val="0"/>
        <w:adjustRightInd w:val="0"/>
        <w:ind w:right="197"/>
        <w:rPr>
          <w:rFonts w:ascii="Arial" w:hAnsi="Arial" w:cs="Arial"/>
          <w:i/>
          <w:sz w:val="22"/>
          <w:szCs w:val="22"/>
        </w:rPr>
      </w:pPr>
      <w:r w:rsidRPr="00A5030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A50307">
        <w:rPr>
          <w:rFonts w:ascii="Arial" w:hAnsi="Arial" w:cs="Arial"/>
          <w:sz w:val="22"/>
          <w:szCs w:val="22"/>
        </w:rPr>
        <w:t xml:space="preserve">        </w:t>
      </w:r>
      <w:r w:rsidRPr="00A50307">
        <w:rPr>
          <w:rFonts w:ascii="Arial" w:hAnsi="Arial" w:cs="Arial"/>
          <w:i/>
          <w:sz w:val="22"/>
          <w:szCs w:val="22"/>
        </w:rPr>
        <w:t>Professor Andrea Sbarbati</w:t>
      </w:r>
    </w:p>
    <w:p w:rsidR="001217AF" w:rsidRPr="00E821CE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217AF" w:rsidRPr="00E821CE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TimesNewRoman" w:hAnsi="TimesNewRoman" w:cs="TimesNewRoman"/>
          <w:sz w:val="28"/>
          <w:szCs w:val="28"/>
        </w:rPr>
        <w:br w:type="page"/>
      </w:r>
    </w:p>
    <w:p w:rsidR="001217AF" w:rsidRPr="00E821CE" w:rsidRDefault="001217AF" w:rsidP="00D245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E821CE">
        <w:rPr>
          <w:rFonts w:ascii="Arial" w:hAnsi="Arial" w:cs="Arial"/>
          <w:b/>
          <w:bCs/>
          <w:sz w:val="22"/>
          <w:szCs w:val="22"/>
        </w:rPr>
        <w:t>AUTORIZZAZIONE AL PAGAMENTO DELLE SPESE SOSTENUTE</w:t>
      </w:r>
    </w:p>
    <w:p w:rsidR="001217AF" w:rsidRPr="00E821CE" w:rsidRDefault="001217AF" w:rsidP="00D2456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1217AF" w:rsidRPr="00E821CE" w:rsidRDefault="001217AF" w:rsidP="00D24566">
      <w:pPr>
        <w:autoSpaceDE w:val="0"/>
        <w:autoSpaceDN w:val="0"/>
        <w:adjustRightInd w:val="0"/>
        <w:spacing w:after="24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pict>
          <v:rect id="_x0000_s1027" style="position:absolute;left:0;text-align:left;margin-left:-18pt;margin-top:16.05pt;width:518.5pt;height:307.7pt;z-index:-251657216"/>
        </w:pict>
      </w:r>
      <w:r w:rsidRPr="00E821CE">
        <w:rPr>
          <w:rFonts w:ascii="Arial" w:hAnsi="Arial" w:cs="Arial"/>
          <w:b/>
          <w:bCs/>
          <w:sz w:val="20"/>
          <w:szCs w:val="20"/>
        </w:rPr>
        <w:t>Sezione B</w:t>
      </w:r>
    </w:p>
    <w:tbl>
      <w:tblPr>
        <w:tblW w:w="0" w:type="auto"/>
        <w:tblLook w:val="01E0"/>
      </w:tblPr>
      <w:tblGrid>
        <w:gridCol w:w="2660"/>
        <w:gridCol w:w="1701"/>
        <w:gridCol w:w="1276"/>
        <w:gridCol w:w="2693"/>
        <w:gridCol w:w="1448"/>
      </w:tblGrid>
      <w:tr w:rsidR="001217AF" w:rsidRPr="00D24566" w:rsidTr="00717712">
        <w:tc>
          <w:tcPr>
            <w:tcW w:w="2660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partenza ___ /___ / ____</w:t>
            </w:r>
          </w:p>
        </w:tc>
        <w:tc>
          <w:tcPr>
            <w:tcW w:w="1701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 __ : __ __</w:t>
            </w:r>
          </w:p>
        </w:tc>
        <w:tc>
          <w:tcPr>
            <w:tcW w:w="1276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partenza ___ /___ / ____</w:t>
            </w:r>
          </w:p>
        </w:tc>
        <w:tc>
          <w:tcPr>
            <w:tcW w:w="1448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___ : ____</w:t>
            </w:r>
          </w:p>
        </w:tc>
      </w:tr>
      <w:tr w:rsidR="001217AF" w:rsidRPr="00D24566" w:rsidTr="00717712">
        <w:tc>
          <w:tcPr>
            <w:tcW w:w="2660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rientro  ___ /___ /____</w:t>
            </w:r>
          </w:p>
        </w:tc>
        <w:tc>
          <w:tcPr>
            <w:tcW w:w="1701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 __ : __ __</w:t>
            </w:r>
          </w:p>
        </w:tc>
        <w:tc>
          <w:tcPr>
            <w:tcW w:w="1276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rientro  ___ /___ /____</w:t>
            </w:r>
          </w:p>
        </w:tc>
        <w:tc>
          <w:tcPr>
            <w:tcW w:w="1448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___ : ____</w:t>
            </w:r>
          </w:p>
        </w:tc>
      </w:tr>
      <w:tr w:rsidR="001217AF" w:rsidRPr="00D24566" w:rsidTr="00717712">
        <w:tc>
          <w:tcPr>
            <w:tcW w:w="2660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8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17AF" w:rsidRPr="00D24566" w:rsidTr="00717712">
        <w:tc>
          <w:tcPr>
            <w:tcW w:w="2660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partenza ___ /___ / ____</w:t>
            </w:r>
          </w:p>
        </w:tc>
        <w:tc>
          <w:tcPr>
            <w:tcW w:w="1701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 __ : __ __</w:t>
            </w:r>
          </w:p>
        </w:tc>
        <w:tc>
          <w:tcPr>
            <w:tcW w:w="1276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partenza ___ /___ / ____</w:t>
            </w:r>
          </w:p>
        </w:tc>
        <w:tc>
          <w:tcPr>
            <w:tcW w:w="1448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___ : ____</w:t>
            </w:r>
          </w:p>
        </w:tc>
      </w:tr>
      <w:tr w:rsidR="001217AF" w:rsidRPr="00D24566" w:rsidTr="00717712">
        <w:tc>
          <w:tcPr>
            <w:tcW w:w="2660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rientro  ___ /___ /____</w:t>
            </w:r>
          </w:p>
        </w:tc>
        <w:tc>
          <w:tcPr>
            <w:tcW w:w="1701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 __ : __ __</w:t>
            </w:r>
          </w:p>
        </w:tc>
        <w:tc>
          <w:tcPr>
            <w:tcW w:w="1276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Data rientro  ___ /___ /____</w:t>
            </w:r>
          </w:p>
        </w:tc>
        <w:tc>
          <w:tcPr>
            <w:tcW w:w="1448" w:type="dxa"/>
          </w:tcPr>
          <w:p w:rsidR="001217AF" w:rsidRPr="005E60FE" w:rsidRDefault="001217AF" w:rsidP="00717712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5E60FE">
              <w:rPr>
                <w:rFonts w:ascii="Arial" w:hAnsi="Arial" w:cs="Arial"/>
                <w:sz w:val="18"/>
                <w:szCs w:val="18"/>
              </w:rPr>
              <w:t>Ora ___ : ____</w:t>
            </w:r>
          </w:p>
        </w:tc>
      </w:tr>
    </w:tbl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C26AC5" w:rsidRDefault="001217AF" w:rsidP="00D24566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2"/>
          <w:szCs w:val="22"/>
        </w:rPr>
      </w:pPr>
      <w:r w:rsidRPr="00C26AC5">
        <w:rPr>
          <w:rFonts w:ascii="Arial" w:hAnsi="Arial" w:cs="Arial"/>
          <w:b/>
          <w:bCs/>
          <w:sz w:val="22"/>
          <w:szCs w:val="22"/>
        </w:rPr>
        <w:t>Si consegnano in allegato i seguenti documenti in originale.</w:t>
      </w:r>
    </w:p>
    <w:p w:rsidR="001217AF" w:rsidRPr="00C26AC5" w:rsidRDefault="001217AF" w:rsidP="00FD4FB1">
      <w:pPr>
        <w:autoSpaceDE w:val="0"/>
        <w:autoSpaceDN w:val="0"/>
        <w:adjustRightInd w:val="0"/>
        <w:spacing w:after="120"/>
        <w:ind w:left="284"/>
        <w:rPr>
          <w:rFonts w:ascii="Arial" w:hAnsi="Arial" w:cs="Arial"/>
          <w:sz w:val="22"/>
          <w:szCs w:val="22"/>
        </w:rPr>
      </w:pPr>
      <w:r w:rsidRPr="00C26AC5">
        <w:rPr>
          <w:rFonts w:ascii="Arial" w:hAnsi="Arial" w:cs="Arial"/>
          <w:sz w:val="28"/>
          <w:szCs w:val="28"/>
        </w:rPr>
        <w:t>□</w:t>
      </w:r>
      <w:r w:rsidRPr="00C26AC5">
        <w:rPr>
          <w:rFonts w:ascii="Arial" w:hAnsi="Arial" w:cs="Arial"/>
          <w:sz w:val="22"/>
          <w:szCs w:val="22"/>
        </w:rPr>
        <w:t xml:space="preserve">  Doc. di viaggio n° __ __        </w:t>
      </w:r>
      <w:r w:rsidRPr="00FD4FB1">
        <w:rPr>
          <w:rFonts w:ascii="Arial" w:hAnsi="Arial" w:cs="Arial"/>
          <w:sz w:val="28"/>
          <w:szCs w:val="28"/>
        </w:rPr>
        <w:t>□</w:t>
      </w:r>
      <w:r w:rsidRPr="00C26AC5">
        <w:rPr>
          <w:rFonts w:ascii="Arial" w:hAnsi="Arial" w:cs="Arial"/>
          <w:sz w:val="22"/>
          <w:szCs w:val="22"/>
        </w:rPr>
        <w:t xml:space="preserve">  Fatt. albergo n° __ __        </w:t>
      </w:r>
      <w:r w:rsidRPr="00FD4FB1">
        <w:rPr>
          <w:rFonts w:ascii="Arial" w:hAnsi="Arial" w:cs="Arial"/>
          <w:sz w:val="28"/>
          <w:szCs w:val="28"/>
        </w:rPr>
        <w:t>□</w:t>
      </w:r>
      <w:r w:rsidRPr="00C26AC5">
        <w:rPr>
          <w:rFonts w:ascii="Arial" w:hAnsi="Arial" w:cs="Arial"/>
          <w:sz w:val="22"/>
          <w:szCs w:val="22"/>
        </w:rPr>
        <w:t xml:space="preserve">  Fattura/scontrino. pasto n° __ __</w:t>
      </w:r>
    </w:p>
    <w:p w:rsidR="001217AF" w:rsidRPr="00C26AC5" w:rsidRDefault="001217AF" w:rsidP="00D24566">
      <w:pPr>
        <w:autoSpaceDE w:val="0"/>
        <w:autoSpaceDN w:val="0"/>
        <w:adjustRightInd w:val="0"/>
        <w:spacing w:after="120"/>
        <w:ind w:left="568" w:hanging="284"/>
        <w:rPr>
          <w:rFonts w:ascii="Arial" w:hAnsi="Arial" w:cs="Arial"/>
          <w:sz w:val="22"/>
          <w:szCs w:val="22"/>
        </w:rPr>
      </w:pPr>
      <w:r w:rsidRPr="00FD4FB1">
        <w:rPr>
          <w:rFonts w:ascii="Arial" w:hAnsi="Arial" w:cs="Arial"/>
          <w:sz w:val="28"/>
          <w:szCs w:val="28"/>
        </w:rPr>
        <w:t>□</w:t>
      </w:r>
      <w:r w:rsidRPr="00C26AC5">
        <w:rPr>
          <w:rFonts w:ascii="Arial" w:hAnsi="Arial" w:cs="Arial"/>
          <w:sz w:val="22"/>
          <w:szCs w:val="22"/>
        </w:rPr>
        <w:t xml:space="preserve">  Estratto conto emesso dall’agenzia di viaggio (prepagato) n.__ __ ( si ricorda di allegare i documenti correlati in originale)</w:t>
      </w:r>
    </w:p>
    <w:p w:rsidR="001217AF" w:rsidRPr="00C26AC5" w:rsidRDefault="001217AF" w:rsidP="00D2456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C26AC5">
        <w:rPr>
          <w:rFonts w:ascii="Arial" w:hAnsi="Arial" w:cs="Arial"/>
          <w:b/>
          <w:bCs/>
          <w:sz w:val="22"/>
          <w:szCs w:val="22"/>
        </w:rPr>
        <w:t>Il sottoscritto dichiara, sotto la propria responsabilità di (si prega di cancellare l'ipotesi che non interessa):</w:t>
      </w:r>
    </w:p>
    <w:p w:rsidR="001217AF" w:rsidRPr="00C26AC5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26AC5">
        <w:rPr>
          <w:rFonts w:ascii="Arial" w:hAnsi="Arial" w:cs="Arial"/>
          <w:sz w:val="22"/>
          <w:szCs w:val="22"/>
        </w:rPr>
        <w:t>avere / non avere ricevuto anticipo di € __ __ __ __</w:t>
      </w:r>
    </w:p>
    <w:p w:rsidR="001217AF" w:rsidRPr="00C26AC5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26AC5">
        <w:rPr>
          <w:rFonts w:ascii="Arial" w:hAnsi="Arial" w:cs="Arial"/>
          <w:sz w:val="22"/>
          <w:szCs w:val="22"/>
        </w:rPr>
        <w:t>avere / non avere ricevuto alloggio / vitto gratuito</w:t>
      </w:r>
    </w:p>
    <w:p w:rsidR="001217AF" w:rsidRPr="00C26AC5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26AC5">
        <w:rPr>
          <w:rFonts w:ascii="Arial" w:hAnsi="Arial" w:cs="Arial"/>
          <w:sz w:val="22"/>
          <w:szCs w:val="22"/>
        </w:rPr>
        <w:t>non percepire per lo stesso titolo somme da altri enti</w:t>
      </w:r>
    </w:p>
    <w:p w:rsidR="001217AF" w:rsidRPr="00C26AC5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26AC5">
        <w:rPr>
          <w:rFonts w:ascii="Arial" w:hAnsi="Arial" w:cs="Arial"/>
          <w:sz w:val="22"/>
          <w:szCs w:val="22"/>
        </w:rPr>
        <w:t>non avere aspettative o congedi in atto</w:t>
      </w:r>
    </w:p>
    <w:p w:rsidR="001217AF" w:rsidRPr="00C26AC5" w:rsidRDefault="001217AF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/>
      </w:tblPr>
      <w:tblGrid>
        <w:gridCol w:w="4428"/>
        <w:gridCol w:w="1620"/>
        <w:gridCol w:w="3829"/>
      </w:tblGrid>
      <w:tr w:rsidR="001217AF" w:rsidRPr="00C26AC5" w:rsidTr="0097317B">
        <w:tc>
          <w:tcPr>
            <w:tcW w:w="4428" w:type="dxa"/>
          </w:tcPr>
          <w:p w:rsidR="001217AF" w:rsidRPr="00C26AC5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26AC5">
              <w:rPr>
                <w:rFonts w:ascii="Arial" w:hAnsi="Arial" w:cs="Arial"/>
                <w:b/>
                <w:bCs/>
                <w:sz w:val="22"/>
                <w:szCs w:val="22"/>
              </w:rPr>
              <w:t>FIRMA (di chi ha effettuato la missione)</w:t>
            </w:r>
          </w:p>
        </w:tc>
        <w:tc>
          <w:tcPr>
            <w:tcW w:w="1620" w:type="dxa"/>
          </w:tcPr>
          <w:p w:rsidR="001217AF" w:rsidRPr="00FD4FB1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</w:rPr>
            </w:pPr>
          </w:p>
        </w:tc>
        <w:tc>
          <w:tcPr>
            <w:tcW w:w="3829" w:type="dxa"/>
          </w:tcPr>
          <w:p w:rsidR="001217AF" w:rsidRPr="00C26AC5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26AC5">
              <w:rPr>
                <w:rFonts w:ascii="Arial" w:hAnsi="Arial" w:cs="Arial"/>
                <w:b/>
                <w:bCs/>
                <w:sz w:val="22"/>
                <w:szCs w:val="22"/>
              </w:rPr>
              <w:t>Visto: Il Direttore della Struttura</w:t>
            </w:r>
          </w:p>
        </w:tc>
      </w:tr>
      <w:tr w:rsidR="001217AF" w:rsidRPr="00C26AC5" w:rsidTr="0097317B">
        <w:tc>
          <w:tcPr>
            <w:tcW w:w="4428" w:type="dxa"/>
            <w:shd w:val="clear" w:color="auto" w:fill="FFFFFF"/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D413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217AF" w:rsidRPr="00FD4FB1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D4FB1">
              <w:rPr>
                <w:rFonts w:ascii="Arial" w:hAnsi="Arial" w:cs="Arial"/>
                <w:sz w:val="22"/>
                <w:szCs w:val="22"/>
              </w:rPr>
              <w:t>……………………………………………...</w:t>
            </w:r>
          </w:p>
        </w:tc>
        <w:tc>
          <w:tcPr>
            <w:tcW w:w="1620" w:type="dxa"/>
            <w:shd w:val="clear" w:color="auto" w:fill="FFFFFF"/>
          </w:tcPr>
          <w:p w:rsidR="001217AF" w:rsidRPr="00FD4FB1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</w:rPr>
            </w:pPr>
          </w:p>
        </w:tc>
        <w:tc>
          <w:tcPr>
            <w:tcW w:w="3829" w:type="dxa"/>
          </w:tcPr>
          <w:p w:rsidR="001217AF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217AF" w:rsidRPr="00C26AC5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.…..……………………………………</w:t>
            </w:r>
          </w:p>
        </w:tc>
      </w:tr>
      <w:tr w:rsidR="001217AF" w:rsidRPr="00C26AC5" w:rsidTr="0097317B">
        <w:tc>
          <w:tcPr>
            <w:tcW w:w="4428" w:type="dxa"/>
            <w:shd w:val="clear" w:color="auto" w:fill="FFFFFF"/>
          </w:tcPr>
          <w:p w:rsidR="001217AF" w:rsidRPr="00C26AC5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20" w:type="dxa"/>
            <w:shd w:val="clear" w:color="auto" w:fill="FFFFFF"/>
          </w:tcPr>
          <w:p w:rsidR="001217AF" w:rsidRPr="00FD4FB1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/>
              </w:rPr>
            </w:pPr>
          </w:p>
        </w:tc>
        <w:tc>
          <w:tcPr>
            <w:tcW w:w="3829" w:type="dxa"/>
          </w:tcPr>
          <w:p w:rsidR="001217AF" w:rsidRPr="00C26AC5" w:rsidRDefault="001217AF" w:rsidP="0097317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   </w:t>
            </w:r>
            <w:r w:rsidRPr="00C26AC5">
              <w:rPr>
                <w:rFonts w:ascii="Arial" w:hAnsi="Arial" w:cs="Arial"/>
                <w:i/>
                <w:sz w:val="22"/>
                <w:szCs w:val="22"/>
              </w:rPr>
              <w:t>Professor Andrea Sbarbati</w:t>
            </w:r>
          </w:p>
        </w:tc>
      </w:tr>
    </w:tbl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:rsidR="001217AF" w:rsidRPr="008A0CDC" w:rsidRDefault="001217AF" w:rsidP="008A0CD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A0CDC">
        <w:rPr>
          <w:rFonts w:ascii="Arial" w:hAnsi="Arial" w:cs="Arial"/>
          <w:sz w:val="22"/>
          <w:szCs w:val="22"/>
        </w:rPr>
        <w:t>Il sottoscritto prende atto che il D. Lgs. 30/06/03 n. 196 prevede la tutela delle persone e di altri soggetti rispetto al trattamento dei dati personali. Secondo il decreto legislativo indicato, tale trattamento sarà improntato ai principi di</w:t>
      </w:r>
    </w:p>
    <w:p w:rsidR="001217AF" w:rsidRPr="008A0CDC" w:rsidRDefault="001217AF" w:rsidP="008A0CD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8A0CDC">
        <w:rPr>
          <w:rFonts w:ascii="Arial" w:hAnsi="Arial" w:cs="Arial"/>
          <w:sz w:val="22"/>
          <w:szCs w:val="22"/>
        </w:rPr>
        <w:t>correttezza, liceità e trasparenza e di tutela della Sua riservatezza e dei Suoi diritti. Ai sensi dell’art. 13 del suddetto decreto la informiamo che il trattamento che intendiamo effettuare:</w:t>
      </w:r>
    </w:p>
    <w:p w:rsidR="001217AF" w:rsidRPr="008A0CDC" w:rsidRDefault="001217AF" w:rsidP="008A0CDC">
      <w:pPr>
        <w:autoSpaceDE w:val="0"/>
        <w:autoSpaceDN w:val="0"/>
        <w:adjustRightInd w:val="0"/>
        <w:ind w:left="181" w:hanging="181"/>
        <w:jc w:val="both"/>
        <w:rPr>
          <w:rFonts w:ascii="Arial" w:hAnsi="Arial" w:cs="Arial"/>
          <w:sz w:val="22"/>
          <w:szCs w:val="22"/>
        </w:rPr>
      </w:pPr>
      <w:r w:rsidRPr="008A0CDC">
        <w:rPr>
          <w:rFonts w:ascii="Arial" w:hAnsi="Arial" w:cs="Arial"/>
          <w:sz w:val="22"/>
          <w:szCs w:val="22"/>
        </w:rPr>
        <w:t>a) ha le finalità di consentire la liquidazione, ordinazione e pagamento a Suo favore dei compensi dovuti e l’applicazione degli adempimenti previsti dalla normativa vigente;</w:t>
      </w:r>
    </w:p>
    <w:p w:rsidR="001217AF" w:rsidRPr="008A0CDC" w:rsidRDefault="001217AF" w:rsidP="008A0CD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A0CDC">
        <w:rPr>
          <w:rFonts w:ascii="Arial" w:hAnsi="Arial" w:cs="Arial"/>
          <w:sz w:val="22"/>
          <w:szCs w:val="22"/>
        </w:rPr>
        <w:t>b) sarà effettuato con modalità prevalentemente informatizzate;</w:t>
      </w:r>
    </w:p>
    <w:p w:rsidR="001217AF" w:rsidRPr="008A0CDC" w:rsidRDefault="001217AF" w:rsidP="008A0CDC">
      <w:pPr>
        <w:autoSpaceDE w:val="0"/>
        <w:autoSpaceDN w:val="0"/>
        <w:adjustRightInd w:val="0"/>
        <w:ind w:left="181" w:hanging="181"/>
        <w:jc w:val="both"/>
        <w:rPr>
          <w:rFonts w:ascii="Arial" w:hAnsi="Arial" w:cs="Arial"/>
          <w:sz w:val="22"/>
          <w:szCs w:val="22"/>
        </w:rPr>
      </w:pPr>
      <w:r w:rsidRPr="008A0CDC">
        <w:rPr>
          <w:rFonts w:ascii="Arial" w:hAnsi="Arial" w:cs="Arial"/>
          <w:sz w:val="22"/>
          <w:szCs w:val="22"/>
        </w:rPr>
        <w:t>c) i dati in possesso dell’Università potranno essere forniti ad altri soggetti pubblici per lo svolgimento delle rispettive funzioni istituzionali, nei limiti stabiliti dalla legge</w:t>
      </w:r>
    </w:p>
    <w:p w:rsidR="001217AF" w:rsidRPr="008A0CDC" w:rsidRDefault="001217AF" w:rsidP="00DD4134">
      <w:pPr>
        <w:autoSpaceDE w:val="0"/>
        <w:autoSpaceDN w:val="0"/>
        <w:adjustRightInd w:val="0"/>
        <w:spacing w:before="240" w:after="240"/>
        <w:jc w:val="center"/>
        <w:rPr>
          <w:rFonts w:ascii="Arial" w:hAnsi="Arial" w:cs="Arial"/>
          <w:b/>
          <w:bCs/>
          <w:sz w:val="22"/>
          <w:szCs w:val="22"/>
        </w:rPr>
      </w:pPr>
      <w:r w:rsidRPr="008A0CDC">
        <w:rPr>
          <w:rFonts w:ascii="Arial" w:hAnsi="Arial" w:cs="Arial"/>
          <w:b/>
          <w:bCs/>
          <w:sz w:val="22"/>
          <w:szCs w:val="22"/>
        </w:rPr>
        <w:t>S’IMPEGNA</w:t>
      </w:r>
    </w:p>
    <w:p w:rsidR="001217AF" w:rsidRPr="008A0CDC" w:rsidRDefault="001217AF" w:rsidP="008A0CD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A0CDC">
        <w:rPr>
          <w:rFonts w:ascii="Arial" w:hAnsi="Arial" w:cs="Arial"/>
          <w:sz w:val="22"/>
          <w:szCs w:val="22"/>
        </w:rPr>
        <w:t>inoltre a comunicare tempestivamente eventuali variazioni relative ai dati sopraindicati, sollevando fin d’ora Università di Verona da ogni responsabilità in merito</w:t>
      </w:r>
    </w:p>
    <w:p w:rsidR="001217AF" w:rsidRPr="00D24566" w:rsidRDefault="001217AF" w:rsidP="00D2456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tbl>
      <w:tblPr>
        <w:tblW w:w="0" w:type="auto"/>
        <w:tblLook w:val="01E0"/>
      </w:tblPr>
      <w:tblGrid>
        <w:gridCol w:w="3259"/>
        <w:gridCol w:w="3259"/>
        <w:gridCol w:w="3260"/>
      </w:tblGrid>
      <w:tr w:rsidR="001217AF" w:rsidRPr="00D24566" w:rsidTr="00717712">
        <w:tc>
          <w:tcPr>
            <w:tcW w:w="3259" w:type="dxa"/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D4134">
              <w:rPr>
                <w:rFonts w:ascii="Arial" w:hAnsi="Arial" w:cs="Arial"/>
                <w:sz w:val="22"/>
                <w:szCs w:val="22"/>
              </w:rPr>
              <w:t>Verona,</w:t>
            </w:r>
          </w:p>
        </w:tc>
        <w:tc>
          <w:tcPr>
            <w:tcW w:w="3259" w:type="dxa"/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D4134">
              <w:rPr>
                <w:rFonts w:ascii="Arial" w:hAnsi="Arial" w:cs="Arial"/>
                <w:b/>
                <w:bCs/>
                <w:sz w:val="22"/>
                <w:szCs w:val="22"/>
              </w:rPr>
              <w:t>FIRMA DELL’INTERESSATO</w:t>
            </w:r>
          </w:p>
        </w:tc>
      </w:tr>
      <w:tr w:rsidR="001217AF" w:rsidRPr="00D24566" w:rsidTr="00717712">
        <w:tc>
          <w:tcPr>
            <w:tcW w:w="3259" w:type="dxa"/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259" w:type="dxa"/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</w:tcPr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217AF" w:rsidRPr="00DD4134" w:rsidRDefault="001217AF" w:rsidP="0071771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1217AF" w:rsidRPr="00D24566" w:rsidRDefault="001217AF" w:rsidP="00D24566">
      <w:pPr>
        <w:rPr>
          <w:rFonts w:ascii="TimesNewRoman" w:hAnsi="TimesNewRoman" w:cs="TimesNewRoman"/>
          <w:sz w:val="4"/>
          <w:szCs w:val="4"/>
        </w:rPr>
      </w:pPr>
    </w:p>
    <w:p w:rsidR="001217AF" w:rsidRDefault="001217AF" w:rsidP="006A091F">
      <w:pPr>
        <w:rPr>
          <w:rFonts w:ascii="Arial" w:hAnsi="Arial"/>
          <w:sz w:val="22"/>
          <w:szCs w:val="22"/>
        </w:rPr>
      </w:pPr>
    </w:p>
    <w:sectPr w:rsidR="001217AF" w:rsidSect="00FD4FB1">
      <w:headerReference w:type="default" r:id="rId7"/>
      <w:pgSz w:w="11900" w:h="16840"/>
      <w:pgMar w:top="2268" w:right="851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7AF" w:rsidRDefault="001217AF" w:rsidP="00C761A6">
      <w:r>
        <w:separator/>
      </w:r>
    </w:p>
  </w:endnote>
  <w:endnote w:type="continuationSeparator" w:id="0">
    <w:p w:rsidR="001217AF" w:rsidRDefault="001217AF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7AF" w:rsidRDefault="001217AF" w:rsidP="00C761A6">
      <w:r>
        <w:separator/>
      </w:r>
    </w:p>
  </w:footnote>
  <w:footnote w:type="continuationSeparator" w:id="0">
    <w:p w:rsidR="001217AF" w:rsidRDefault="001217AF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7AF" w:rsidRDefault="001217AF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347.25pt;height:63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323F3"/>
    <w:multiLevelType w:val="hybridMultilevel"/>
    <w:tmpl w:val="CE760BE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53BD"/>
    <w:rsid w:val="00084167"/>
    <w:rsid w:val="000A6044"/>
    <w:rsid w:val="000E390F"/>
    <w:rsid w:val="000F0157"/>
    <w:rsid w:val="00102829"/>
    <w:rsid w:val="001217AF"/>
    <w:rsid w:val="00135198"/>
    <w:rsid w:val="00151A40"/>
    <w:rsid w:val="00160053"/>
    <w:rsid w:val="00161B14"/>
    <w:rsid w:val="001716A3"/>
    <w:rsid w:val="00174D2E"/>
    <w:rsid w:val="001828AA"/>
    <w:rsid w:val="0026043C"/>
    <w:rsid w:val="00273228"/>
    <w:rsid w:val="00280D1C"/>
    <w:rsid w:val="002A4856"/>
    <w:rsid w:val="002B140F"/>
    <w:rsid w:val="002B6536"/>
    <w:rsid w:val="002D25D7"/>
    <w:rsid w:val="002E6F40"/>
    <w:rsid w:val="00353227"/>
    <w:rsid w:val="00370E11"/>
    <w:rsid w:val="003978CF"/>
    <w:rsid w:val="00410FA3"/>
    <w:rsid w:val="004503AD"/>
    <w:rsid w:val="00460197"/>
    <w:rsid w:val="00481CCA"/>
    <w:rsid w:val="004905FF"/>
    <w:rsid w:val="00494E55"/>
    <w:rsid w:val="004B245C"/>
    <w:rsid w:val="004D2970"/>
    <w:rsid w:val="004D72B6"/>
    <w:rsid w:val="00586BA0"/>
    <w:rsid w:val="00586D98"/>
    <w:rsid w:val="005A259E"/>
    <w:rsid w:val="005C421B"/>
    <w:rsid w:val="005E60FE"/>
    <w:rsid w:val="0060170C"/>
    <w:rsid w:val="006457EB"/>
    <w:rsid w:val="00690FA8"/>
    <w:rsid w:val="006A091F"/>
    <w:rsid w:val="006A6958"/>
    <w:rsid w:val="006E4594"/>
    <w:rsid w:val="00717712"/>
    <w:rsid w:val="00732FD5"/>
    <w:rsid w:val="00747B2D"/>
    <w:rsid w:val="0076102C"/>
    <w:rsid w:val="00764102"/>
    <w:rsid w:val="00791005"/>
    <w:rsid w:val="0079490B"/>
    <w:rsid w:val="007964D0"/>
    <w:rsid w:val="007B1AC9"/>
    <w:rsid w:val="007C42FB"/>
    <w:rsid w:val="00805719"/>
    <w:rsid w:val="00822F3D"/>
    <w:rsid w:val="00833AA9"/>
    <w:rsid w:val="00885838"/>
    <w:rsid w:val="00886FF1"/>
    <w:rsid w:val="008948C1"/>
    <w:rsid w:val="00896306"/>
    <w:rsid w:val="008A0CDC"/>
    <w:rsid w:val="008A42B7"/>
    <w:rsid w:val="008C5969"/>
    <w:rsid w:val="009162EF"/>
    <w:rsid w:val="00965D6F"/>
    <w:rsid w:val="0097317B"/>
    <w:rsid w:val="009747E3"/>
    <w:rsid w:val="009D3CC4"/>
    <w:rsid w:val="009E2A82"/>
    <w:rsid w:val="00A23950"/>
    <w:rsid w:val="00A25424"/>
    <w:rsid w:val="00A46D36"/>
    <w:rsid w:val="00A50307"/>
    <w:rsid w:val="00A67EDA"/>
    <w:rsid w:val="00A9349C"/>
    <w:rsid w:val="00AB08A5"/>
    <w:rsid w:val="00AE26E6"/>
    <w:rsid w:val="00AF5FAB"/>
    <w:rsid w:val="00B36C3B"/>
    <w:rsid w:val="00BB20AB"/>
    <w:rsid w:val="00BD0382"/>
    <w:rsid w:val="00BD4D0A"/>
    <w:rsid w:val="00C17D16"/>
    <w:rsid w:val="00C263C0"/>
    <w:rsid w:val="00C26AC5"/>
    <w:rsid w:val="00C34EA2"/>
    <w:rsid w:val="00C761A6"/>
    <w:rsid w:val="00C8733F"/>
    <w:rsid w:val="00CA11D4"/>
    <w:rsid w:val="00CC18A4"/>
    <w:rsid w:val="00CF1323"/>
    <w:rsid w:val="00D048EC"/>
    <w:rsid w:val="00D20FC7"/>
    <w:rsid w:val="00D24566"/>
    <w:rsid w:val="00D3521E"/>
    <w:rsid w:val="00D740F8"/>
    <w:rsid w:val="00D80605"/>
    <w:rsid w:val="00DB4D93"/>
    <w:rsid w:val="00DC2962"/>
    <w:rsid w:val="00DD4134"/>
    <w:rsid w:val="00DD4C29"/>
    <w:rsid w:val="00E13362"/>
    <w:rsid w:val="00E21018"/>
    <w:rsid w:val="00E270DF"/>
    <w:rsid w:val="00E32CB9"/>
    <w:rsid w:val="00E821CE"/>
    <w:rsid w:val="00EA0984"/>
    <w:rsid w:val="00EF7944"/>
    <w:rsid w:val="00F65A14"/>
    <w:rsid w:val="00F92225"/>
    <w:rsid w:val="00FC337B"/>
    <w:rsid w:val="00FC41FD"/>
    <w:rsid w:val="00FD14C6"/>
    <w:rsid w:val="00FD4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44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647</Words>
  <Characters>3690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Struttura: </dc:title>
  <dc:subject/>
  <dc:creator>Tarcisio Solfa</dc:creator>
  <cp:keywords/>
  <dc:description/>
  <cp:lastModifiedBy>Daniela Titoni</cp:lastModifiedBy>
  <cp:revision>4</cp:revision>
  <cp:lastPrinted>2016-03-01T12:06:00Z</cp:lastPrinted>
  <dcterms:created xsi:type="dcterms:W3CDTF">2016-04-08T09:03:00Z</dcterms:created>
  <dcterms:modified xsi:type="dcterms:W3CDTF">2016-04-08T09:08:00Z</dcterms:modified>
</cp:coreProperties>
</file>