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97" w:rsidRPr="009A3320" w:rsidRDefault="00EF7297" w:rsidP="009A3320">
      <w:pPr>
        <w:rPr>
          <w:rFonts w:ascii="Arial" w:hAnsi="Arial"/>
          <w:bCs/>
          <w:sz w:val="22"/>
          <w:szCs w:val="22"/>
        </w:rPr>
      </w:pPr>
    </w:p>
    <w:p w:rsidR="00EF7297" w:rsidRDefault="00EF7297" w:rsidP="00625947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MODULO FE1</w:t>
      </w:r>
    </w:p>
    <w:p w:rsidR="00EF7297" w:rsidRDefault="00EF7297" w:rsidP="00625947">
      <w:pPr>
        <w:spacing w:line="360" w:lineRule="auto"/>
        <w:rPr>
          <w:rFonts w:ascii="Arial" w:hAnsi="Arial"/>
          <w:sz w:val="22"/>
          <w:szCs w:val="22"/>
        </w:rPr>
      </w:pPr>
    </w:p>
    <w:p w:rsidR="00EF7297" w:rsidRDefault="00EF7297" w:rsidP="00625947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Verona, ……………..</w:t>
      </w:r>
    </w:p>
    <w:p w:rsidR="00EF7297" w:rsidRDefault="00EF7297" w:rsidP="00625947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 Area Contabilità</w:t>
      </w:r>
    </w:p>
    <w:p w:rsidR="00EF7297" w:rsidRDefault="00EF7297" w:rsidP="00625947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MEDICINA E CHIRURGIA</w:t>
      </w:r>
    </w:p>
    <w:p w:rsidR="00EF7297" w:rsidRDefault="00EF7297" w:rsidP="00625947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Sede</w:t>
      </w:r>
    </w:p>
    <w:p w:rsidR="00EF7297" w:rsidRDefault="00EF7297" w:rsidP="00625947">
      <w:pPr>
        <w:spacing w:line="360" w:lineRule="auto"/>
        <w:rPr>
          <w:rFonts w:ascii="Arial" w:hAnsi="Arial"/>
          <w:b/>
          <w:sz w:val="22"/>
          <w:szCs w:val="22"/>
        </w:rPr>
      </w:pPr>
    </w:p>
    <w:p w:rsidR="00EF7297" w:rsidRPr="000F7B63" w:rsidRDefault="00EF7297" w:rsidP="00625947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Oggetto: Richiesta di rimborso spese anticipate con fondo economale </w:t>
      </w:r>
    </w:p>
    <w:p w:rsidR="00EF7297" w:rsidRPr="009A3320" w:rsidRDefault="00EF7297" w:rsidP="009A3320">
      <w:pPr>
        <w:spacing w:line="360" w:lineRule="auto"/>
        <w:rPr>
          <w:rFonts w:ascii="Arial" w:hAnsi="Arial"/>
          <w:bCs/>
          <w:sz w:val="22"/>
          <w:szCs w:val="22"/>
        </w:rPr>
      </w:pPr>
    </w:p>
    <w:p w:rsidR="00EF7297" w:rsidRDefault="00EF7297" w:rsidP="0062275C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sottoscritto ……………………………..……..………….. in servizio presso ……………………… ……………………………………………………………………..….. dichiara di aver provveduto ad acquisti per complessivi  EURO    ………………...  Motivazione dell’acquisto tramite fondo economale:  …………………………………………………………………………………………….</w:t>
      </w:r>
    </w:p>
    <w:p w:rsidR="00EF7297" w:rsidRDefault="00EF7297" w:rsidP="00EC49E2">
      <w:pPr>
        <w:spacing w:line="360" w:lineRule="auto"/>
        <w:rPr>
          <w:rFonts w:ascii="Arial" w:hAnsi="Arial"/>
          <w:sz w:val="22"/>
          <w:szCs w:val="22"/>
        </w:rPr>
      </w:pPr>
    </w:p>
    <w:p w:rsidR="00EF7297" w:rsidRDefault="00EF7297" w:rsidP="009A3320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Chiede pertanto di provvedere al rimborso tramite fondo economale al  sottoscritto </w:t>
      </w:r>
      <w:r w:rsidRPr="00625947">
        <w:rPr>
          <w:rFonts w:ascii="Arial" w:hAnsi="Arial"/>
          <w:sz w:val="22"/>
          <w:szCs w:val="22"/>
          <w:u w:val="single"/>
        </w:rPr>
        <w:t xml:space="preserve">delegando </w:t>
      </w:r>
      <w:r>
        <w:rPr>
          <w:rFonts w:ascii="Arial" w:hAnsi="Arial"/>
          <w:sz w:val="22"/>
          <w:szCs w:val="22"/>
        </w:rPr>
        <w:t>al ritiro della somma il/la sig.……………………………………………………………</w:t>
      </w:r>
    </w:p>
    <w:p w:rsidR="00EF7297" w:rsidRPr="0062275C" w:rsidRDefault="00EF7297" w:rsidP="00EC49E2">
      <w:pPr>
        <w:spacing w:line="360" w:lineRule="auto"/>
        <w:rPr>
          <w:rFonts w:ascii="Arial" w:hAnsi="Arial"/>
          <w:sz w:val="16"/>
          <w:szCs w:val="16"/>
        </w:rPr>
      </w:pPr>
      <w:bookmarkStart w:id="0" w:name="_GoBack"/>
      <w:bookmarkEnd w:id="0"/>
    </w:p>
    <w:p w:rsidR="00EF7297" w:rsidRDefault="00EF7297" w:rsidP="00EC49E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 allegato i documenti giustificativi:</w:t>
      </w:r>
    </w:p>
    <w:tbl>
      <w:tblPr>
        <w:tblW w:w="10632" w:type="dxa"/>
        <w:tblInd w:w="-356" w:type="dxa"/>
        <w:tblCellMar>
          <w:left w:w="70" w:type="dxa"/>
          <w:right w:w="70" w:type="dxa"/>
        </w:tblCellMar>
        <w:tblLook w:val="00A0"/>
      </w:tblPr>
      <w:tblGrid>
        <w:gridCol w:w="1986"/>
        <w:gridCol w:w="2916"/>
        <w:gridCol w:w="1336"/>
        <w:gridCol w:w="2977"/>
        <w:gridCol w:w="1417"/>
      </w:tblGrid>
      <w:tr w:rsidR="00EF7297" w:rsidRPr="007A3003" w:rsidTr="006F76E8">
        <w:trPr>
          <w:trHeight w:val="30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 w:rsidP="00CB79FC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Documento</w:t>
            </w: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 w:rsidP="00CB79FC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Descrizione Spesa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 w:rsidP="00CB79FC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Importo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 w:rsidP="00CB79FC">
            <w:pPr>
              <w:spacing w:line="276" w:lineRule="auto"/>
              <w:ind w:left="590" w:hanging="59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UA/Progetto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 w:rsidP="00CB79FC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>Note</w:t>
            </w:r>
          </w:p>
        </w:tc>
      </w:tr>
      <w:tr w:rsidR="00EF7297" w:rsidRPr="007A3003" w:rsidTr="006F76E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F7297" w:rsidRPr="007A3003" w:rsidTr="006F76E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F7297" w:rsidRPr="007A3003" w:rsidTr="006F76E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F7297" w:rsidRPr="007A3003" w:rsidTr="006F76E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F7297" w:rsidRPr="007A3003" w:rsidTr="006F76E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F7297" w:rsidRPr="007A3003" w:rsidTr="006F76E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F7297" w:rsidRPr="007A3003" w:rsidTr="006F76E8">
        <w:trPr>
          <w:trHeight w:val="3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7297" w:rsidRDefault="00EF7297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</w:tbl>
    <w:p w:rsidR="00EF7297" w:rsidRDefault="00EF7297" w:rsidP="00BA2B12">
      <w:pPr>
        <w:spacing w:line="360" w:lineRule="auto"/>
        <w:rPr>
          <w:rFonts w:ascii="Arial" w:hAnsi="Arial"/>
          <w:sz w:val="22"/>
          <w:szCs w:val="22"/>
        </w:rPr>
      </w:pPr>
    </w:p>
    <w:p w:rsidR="00EF7297" w:rsidRDefault="00EF7297" w:rsidP="00BA2B1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Responsabile del progetto</w:t>
      </w:r>
    </w:p>
    <w:p w:rsidR="00EF7297" w:rsidRDefault="00EF7297" w:rsidP="00BA2B1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</w:p>
    <w:p w:rsidR="00EF7297" w:rsidRDefault="00EF7297" w:rsidP="00BA2B12">
      <w:pPr>
        <w:spacing w:line="360" w:lineRule="auto"/>
        <w:rPr>
          <w:rFonts w:ascii="Arial" w:hAnsi="Arial"/>
          <w:sz w:val="22"/>
          <w:szCs w:val="22"/>
        </w:rPr>
      </w:pPr>
    </w:p>
    <w:p w:rsidR="00EF7297" w:rsidRDefault="00EF7297" w:rsidP="00BA2B1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Direttore del Dipartimento</w:t>
      </w:r>
    </w:p>
    <w:p w:rsidR="00EF7297" w:rsidRDefault="00EF7297" w:rsidP="00BA2B1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</w:p>
    <w:p w:rsidR="00EF7297" w:rsidRPr="00885907" w:rsidRDefault="00EF7297" w:rsidP="00BA2B12">
      <w:pPr>
        <w:rPr>
          <w:rFonts w:ascii="Arial" w:hAnsi="Arial"/>
          <w:sz w:val="22"/>
          <w:szCs w:val="22"/>
        </w:rPr>
      </w:pPr>
    </w:p>
    <w:p w:rsidR="00EF7297" w:rsidRDefault="00EF7297" w:rsidP="00BA2B12">
      <w:pPr>
        <w:rPr>
          <w:rFonts w:ascii="Arial" w:hAnsi="Arial"/>
          <w:sz w:val="22"/>
          <w:szCs w:val="22"/>
        </w:rPr>
      </w:pPr>
    </w:p>
    <w:p w:rsidR="00EF7297" w:rsidRPr="00885907" w:rsidRDefault="00EF7297" w:rsidP="00BA2B12">
      <w:pPr>
        <w:rPr>
          <w:rFonts w:ascii="Arial" w:hAnsi="Arial"/>
          <w:sz w:val="22"/>
          <w:szCs w:val="22"/>
        </w:rPr>
      </w:pPr>
      <w:r w:rsidRPr="00885907">
        <w:rPr>
          <w:rFonts w:ascii="Arial" w:hAnsi="Arial"/>
          <w:sz w:val="22"/>
          <w:szCs w:val="22"/>
        </w:rPr>
        <w:t>Da</w:t>
      </w:r>
      <w:r>
        <w:rPr>
          <w:rFonts w:ascii="Arial" w:hAnsi="Arial"/>
          <w:sz w:val="22"/>
          <w:szCs w:val="22"/>
        </w:rPr>
        <w:t>ta e firma per ricevuta importo</w:t>
      </w:r>
    </w:p>
    <w:p w:rsidR="00EF7297" w:rsidRPr="00885907" w:rsidRDefault="00EF7297" w:rsidP="00BA2B12">
      <w:pPr>
        <w:rPr>
          <w:rFonts w:ascii="Arial" w:hAnsi="Arial"/>
          <w:sz w:val="22"/>
          <w:szCs w:val="22"/>
        </w:rPr>
      </w:pPr>
    </w:p>
    <w:p w:rsidR="00EF7297" w:rsidRPr="00F15110" w:rsidRDefault="00EF7297">
      <w:pPr>
        <w:rPr>
          <w:rFonts w:ascii="Arial" w:hAnsi="Arial"/>
          <w:sz w:val="22"/>
          <w:szCs w:val="22"/>
        </w:rPr>
      </w:pPr>
      <w:r w:rsidRPr="00885907">
        <w:rPr>
          <w:rFonts w:ascii="Arial" w:hAnsi="Arial"/>
          <w:sz w:val="22"/>
          <w:szCs w:val="22"/>
        </w:rPr>
        <w:t>_______________</w:t>
      </w:r>
      <w:r>
        <w:rPr>
          <w:rFonts w:ascii="Arial" w:hAnsi="Arial"/>
          <w:sz w:val="22"/>
          <w:szCs w:val="22"/>
        </w:rPr>
        <w:t>______________</w:t>
      </w:r>
    </w:p>
    <w:sectPr w:rsidR="00EF7297" w:rsidRPr="00F15110" w:rsidSect="009A3320">
      <w:headerReference w:type="default" r:id="rId6"/>
      <w:footerReference w:type="default" r:id="rId7"/>
      <w:pgSz w:w="11900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297" w:rsidRDefault="00EF7297" w:rsidP="00C0466C">
      <w:r>
        <w:separator/>
      </w:r>
    </w:p>
  </w:endnote>
  <w:endnote w:type="continuationSeparator" w:id="0">
    <w:p w:rsidR="00EF7297" w:rsidRDefault="00EF7297" w:rsidP="00C046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297" w:rsidRDefault="00EF7297" w:rsidP="009A3320">
    <w:pPr>
      <w:pStyle w:val="Footer"/>
      <w:rPr>
        <w:rFonts w:ascii="Arial" w:hAnsi="Arial" w:cs="Arial"/>
        <w:b/>
        <w:sz w:val="18"/>
        <w:szCs w:val="18"/>
      </w:rPr>
    </w:pPr>
    <w:r w:rsidRPr="005538B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8" type="#_x0000_t75" style="width:480.75pt;height:9.75pt;visibility:visible">
          <v:imagedata r:id="rId1" o:title=""/>
        </v:shape>
      </w:pict>
    </w:r>
    <w:r w:rsidRPr="009A3320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EF7297" w:rsidRDefault="00EF7297" w:rsidP="009A3320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8027472</w:t>
    </w:r>
  </w:p>
  <w:p w:rsidR="00EF7297" w:rsidRDefault="00EF7297" w:rsidP="009A3320">
    <w:pPr>
      <w:pStyle w:val="Footer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297" w:rsidRDefault="00EF7297" w:rsidP="00C0466C">
      <w:r>
        <w:separator/>
      </w:r>
    </w:p>
  </w:footnote>
  <w:footnote w:type="continuationSeparator" w:id="0">
    <w:p w:rsidR="00EF7297" w:rsidRDefault="00EF7297" w:rsidP="00C046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297" w:rsidRDefault="00EF7297" w:rsidP="00651619">
    <w:pPr>
      <w:pStyle w:val="Header"/>
      <w:ind w:firstLine="14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83.25pt;height:75pt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B12"/>
    <w:rsid w:val="00026292"/>
    <w:rsid w:val="00087AB7"/>
    <w:rsid w:val="000F7B63"/>
    <w:rsid w:val="00161B14"/>
    <w:rsid w:val="00383B5C"/>
    <w:rsid w:val="00431E1A"/>
    <w:rsid w:val="004B1A86"/>
    <w:rsid w:val="004F4C66"/>
    <w:rsid w:val="00521509"/>
    <w:rsid w:val="005538B4"/>
    <w:rsid w:val="00564FE6"/>
    <w:rsid w:val="00567A2E"/>
    <w:rsid w:val="005D5693"/>
    <w:rsid w:val="005E4EC1"/>
    <w:rsid w:val="005F135D"/>
    <w:rsid w:val="0062275C"/>
    <w:rsid w:val="00625947"/>
    <w:rsid w:val="00651619"/>
    <w:rsid w:val="00657D36"/>
    <w:rsid w:val="006979ED"/>
    <w:rsid w:val="006F7008"/>
    <w:rsid w:val="006F76E8"/>
    <w:rsid w:val="007A3003"/>
    <w:rsid w:val="00801BC2"/>
    <w:rsid w:val="00885907"/>
    <w:rsid w:val="008A05CF"/>
    <w:rsid w:val="009A3320"/>
    <w:rsid w:val="00A52148"/>
    <w:rsid w:val="00A67EDA"/>
    <w:rsid w:val="00BA2B12"/>
    <w:rsid w:val="00BB20AB"/>
    <w:rsid w:val="00BD61B1"/>
    <w:rsid w:val="00BF6E12"/>
    <w:rsid w:val="00C0466C"/>
    <w:rsid w:val="00C139AE"/>
    <w:rsid w:val="00C3471D"/>
    <w:rsid w:val="00C45008"/>
    <w:rsid w:val="00CA4E66"/>
    <w:rsid w:val="00CB79FC"/>
    <w:rsid w:val="00D21B5B"/>
    <w:rsid w:val="00D43AAD"/>
    <w:rsid w:val="00DC1DB1"/>
    <w:rsid w:val="00E003DF"/>
    <w:rsid w:val="00E60726"/>
    <w:rsid w:val="00EC49E2"/>
    <w:rsid w:val="00EF7297"/>
    <w:rsid w:val="00F15110"/>
    <w:rsid w:val="00F35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B12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2B12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BA2B12"/>
    <w:rPr>
      <w:rFonts w:eastAsia="Times New Roman" w:cs="Times New Roman"/>
      <w:noProof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rsid w:val="00BA2B1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A2B12"/>
    <w:rPr>
      <w:rFonts w:eastAsia="Times New Roman" w:cs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rsid w:val="00BA2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B12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63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137</Words>
  <Characters>787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CARTA INTESTATA DIPARTIMENTO / CENTRO</dc:title>
  <dc:subject/>
  <dc:creator>Giacomina Bruttomesso</dc:creator>
  <cp:keywords/>
  <dc:description/>
  <cp:lastModifiedBy>Daniela Titoni</cp:lastModifiedBy>
  <cp:revision>4</cp:revision>
  <dcterms:created xsi:type="dcterms:W3CDTF">2018-07-24T13:37:00Z</dcterms:created>
  <dcterms:modified xsi:type="dcterms:W3CDTF">2018-07-26T10:20:00Z</dcterms:modified>
</cp:coreProperties>
</file>