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51" w:rsidRDefault="00934D51" w:rsidP="00982644">
      <w:pPr>
        <w:spacing w:line="360" w:lineRule="auto"/>
        <w:ind w:left="5400"/>
        <w:rPr>
          <w:rFonts w:ascii="Arial" w:hAnsi="Arial"/>
          <w:sz w:val="22"/>
          <w:szCs w:val="22"/>
        </w:rPr>
      </w:pPr>
    </w:p>
    <w:p w:rsidR="00934D51" w:rsidRDefault="00934D51" w:rsidP="00982644">
      <w:pPr>
        <w:spacing w:line="360" w:lineRule="auto"/>
        <w:ind w:left="5400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 xml:space="preserve">Verona, 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FC7913">
      <w:pPr>
        <w:spacing w:line="360" w:lineRule="auto"/>
        <w:ind w:left="5400"/>
        <w:rPr>
          <w:rFonts w:ascii="Arial" w:hAnsi="Arial"/>
          <w:sz w:val="22"/>
          <w:szCs w:val="22"/>
        </w:rPr>
      </w:pPr>
      <w:bookmarkStart w:id="0" w:name="_GoBack"/>
      <w:r>
        <w:rPr>
          <w:rFonts w:ascii="Arial" w:hAnsi="Arial"/>
          <w:sz w:val="22"/>
          <w:szCs w:val="22"/>
        </w:rPr>
        <w:t xml:space="preserve">All’Area Contabilità </w:t>
      </w:r>
    </w:p>
    <w:p w:rsidR="00934D51" w:rsidRDefault="00934D51" w:rsidP="00FC7913">
      <w:pPr>
        <w:spacing w:line="360" w:lineRule="auto"/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Medicina e Chirurgia</w:t>
      </w:r>
    </w:p>
    <w:p w:rsidR="00934D51" w:rsidRDefault="00934D51" w:rsidP="00FC7913">
      <w:pPr>
        <w:spacing w:line="360" w:lineRule="auto"/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SEDE</w:t>
      </w:r>
    </w:p>
    <w:bookmarkEnd w:id="0"/>
    <w:p w:rsidR="00934D51" w:rsidRDefault="00934D51" w:rsidP="00FC7913">
      <w:pPr>
        <w:tabs>
          <w:tab w:val="left" w:pos="6096"/>
        </w:tabs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FC7913">
      <w:pPr>
        <w:tabs>
          <w:tab w:val="left" w:pos="5387"/>
          <w:tab w:val="left" w:pos="5812"/>
        </w:tabs>
        <w:spacing w:line="360" w:lineRule="auto"/>
        <w:rPr>
          <w:rFonts w:ascii="Arial" w:hAnsi="Arial"/>
          <w:sz w:val="22"/>
          <w:szCs w:val="22"/>
        </w:rPr>
      </w:pPr>
    </w:p>
    <w:p w:rsidR="00934D51" w:rsidRPr="00645C07" w:rsidRDefault="00934D51" w:rsidP="00FC7913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645C07">
        <w:rPr>
          <w:rFonts w:ascii="Arial" w:hAnsi="Arial"/>
          <w:b/>
          <w:sz w:val="22"/>
          <w:szCs w:val="22"/>
        </w:rPr>
        <w:t xml:space="preserve">RICHIESTA DI RIMBORSO </w:t>
      </w:r>
      <w:r>
        <w:rPr>
          <w:rFonts w:ascii="Arial" w:hAnsi="Arial"/>
          <w:b/>
          <w:sz w:val="22"/>
          <w:szCs w:val="22"/>
        </w:rPr>
        <w:t xml:space="preserve">PER QUOTE ASSOCIATIVE 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FC7913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sottoscritto ………………………………………..…………………………… in servizio presso il Dipartimento di Neuroscienze, Biomedicina e Movimento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indicare e-mail e tel. se non strutturati ………………………………………….………………………….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con la presente dichiara di aver provveduto al pagamento della seguente quota associativa …………………………………………………………………………………………………………………..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per un totale di EURO………………..., per (motivare perché si è iscritto all’associazione ed i vantaggi che questa iscrizione porta all’Università) ……………………………………………………..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………………………………………………………………………………………………………..………..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………………………………………………………………………………………………………….………</w:t>
      </w:r>
    </w:p>
    <w:p w:rsidR="00934D51" w:rsidRDefault="00934D51" w:rsidP="00FC7913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934D51" w:rsidRDefault="00934D51" w:rsidP="006D026F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Chiede pertanto di provvedere al rimborso delle stesse al sottoscritto e allega:</w:t>
      </w:r>
    </w:p>
    <w:p w:rsidR="00934D51" w:rsidRDefault="00934D51" w:rsidP="00FC7913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ricevuta di spesa in originale e la ricevuta di avvenuto pagamento.</w:t>
      </w:r>
    </w:p>
    <w:p w:rsidR="00934D51" w:rsidRDefault="00934D51" w:rsidP="00FC7913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spesa deve essere imputata sul progetto ……………………………………………</w:t>
      </w: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FC791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 fede </w:t>
      </w:r>
    </w:p>
    <w:p w:rsidR="00934D51" w:rsidRDefault="00934D51" w:rsidP="00C51284">
      <w:pPr>
        <w:spacing w:line="360" w:lineRule="auto"/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Firma del richiedente </w:t>
      </w:r>
    </w:p>
    <w:p w:rsidR="00934D51" w:rsidRDefault="00934D51" w:rsidP="00C51284">
      <w:pPr>
        <w:rPr>
          <w:rFonts w:ascii="Arial" w:hAnsi="Arial"/>
          <w:sz w:val="22"/>
          <w:szCs w:val="22"/>
        </w:rPr>
      </w:pPr>
    </w:p>
    <w:p w:rsidR="00934D51" w:rsidRDefault="00934D51" w:rsidP="00C51284">
      <w:pPr>
        <w:rPr>
          <w:rFonts w:ascii="Arial" w:hAnsi="Arial"/>
          <w:sz w:val="22"/>
          <w:szCs w:val="22"/>
        </w:rPr>
      </w:pPr>
    </w:p>
    <w:p w:rsidR="00934D51" w:rsidRDefault="00934D51" w:rsidP="00C51284">
      <w:pPr>
        <w:spacing w:line="360" w:lineRule="auto"/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Responsabile del progetto</w:t>
      </w:r>
    </w:p>
    <w:p w:rsidR="00934D51" w:rsidRDefault="00934D51" w:rsidP="00C51284">
      <w:pPr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C51284">
      <w:pPr>
        <w:spacing w:line="360" w:lineRule="auto"/>
        <w:rPr>
          <w:rFonts w:ascii="Arial" w:hAnsi="Arial"/>
          <w:sz w:val="22"/>
          <w:szCs w:val="22"/>
        </w:rPr>
      </w:pPr>
    </w:p>
    <w:p w:rsidR="00934D51" w:rsidRDefault="00934D51" w:rsidP="00C51284">
      <w:pPr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Direttore di Dipartimento</w:t>
      </w:r>
    </w:p>
    <w:p w:rsidR="00934D51" w:rsidRDefault="00934D51" w:rsidP="00C51284">
      <w:pPr>
        <w:ind w:left="6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Prof. Andrea Sbarbati</w:t>
      </w:r>
    </w:p>
    <w:p w:rsidR="00934D51" w:rsidRPr="00AC5FC8" w:rsidRDefault="00934D51" w:rsidP="00982644">
      <w:pPr>
        <w:spacing w:line="360" w:lineRule="auto"/>
        <w:rPr>
          <w:rFonts w:ascii="Arial" w:hAnsi="Arial"/>
          <w:sz w:val="22"/>
          <w:szCs w:val="22"/>
        </w:rPr>
      </w:pPr>
    </w:p>
    <w:p w:rsidR="00934D51" w:rsidRPr="00161B14" w:rsidRDefault="00934D51" w:rsidP="006A091F">
      <w:pPr>
        <w:rPr>
          <w:rFonts w:ascii="Arial" w:hAnsi="Arial"/>
          <w:sz w:val="22"/>
          <w:szCs w:val="22"/>
        </w:rPr>
      </w:pPr>
    </w:p>
    <w:sectPr w:rsidR="00934D51" w:rsidRPr="00161B14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D51" w:rsidRDefault="00934D51" w:rsidP="00C761A6">
      <w:r>
        <w:separator/>
      </w:r>
    </w:p>
  </w:endnote>
  <w:endnote w:type="continuationSeparator" w:id="0">
    <w:p w:rsidR="00934D51" w:rsidRDefault="00934D51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D51" w:rsidRDefault="00934D51" w:rsidP="000053BD">
    <w:pPr>
      <w:pStyle w:val="Footer"/>
      <w:rPr>
        <w:rFonts w:ascii="Arial" w:hAnsi="Arial" w:cs="Arial"/>
        <w:b/>
        <w:sz w:val="18"/>
        <w:szCs w:val="18"/>
      </w:rPr>
    </w:pPr>
    <w:r w:rsidRPr="00D73A05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934D51" w:rsidRDefault="00934D51" w:rsidP="001828A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934D51" w:rsidRPr="00EF7944" w:rsidRDefault="00934D51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D51" w:rsidRDefault="00934D51" w:rsidP="00C761A6">
      <w:r>
        <w:separator/>
      </w:r>
    </w:p>
  </w:footnote>
  <w:footnote w:type="continuationSeparator" w:id="0">
    <w:p w:rsidR="00934D51" w:rsidRDefault="00934D51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D51" w:rsidRDefault="00934D51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347.25pt;height:63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3D87"/>
    <w:rsid w:val="000053BD"/>
    <w:rsid w:val="000A6044"/>
    <w:rsid w:val="000F0157"/>
    <w:rsid w:val="000F1192"/>
    <w:rsid w:val="00102829"/>
    <w:rsid w:val="00135198"/>
    <w:rsid w:val="00151A40"/>
    <w:rsid w:val="00160053"/>
    <w:rsid w:val="00161B14"/>
    <w:rsid w:val="001716A3"/>
    <w:rsid w:val="00174D2E"/>
    <w:rsid w:val="001828AA"/>
    <w:rsid w:val="001D346F"/>
    <w:rsid w:val="002170C0"/>
    <w:rsid w:val="00251CCB"/>
    <w:rsid w:val="0026043C"/>
    <w:rsid w:val="00273228"/>
    <w:rsid w:val="00280D1C"/>
    <w:rsid w:val="00286C95"/>
    <w:rsid w:val="00287FDF"/>
    <w:rsid w:val="002A2954"/>
    <w:rsid w:val="002A4856"/>
    <w:rsid w:val="002B140F"/>
    <w:rsid w:val="002B6536"/>
    <w:rsid w:val="002D25D7"/>
    <w:rsid w:val="002E6F40"/>
    <w:rsid w:val="0030189B"/>
    <w:rsid w:val="00370E11"/>
    <w:rsid w:val="003978CF"/>
    <w:rsid w:val="00410FA3"/>
    <w:rsid w:val="00467264"/>
    <w:rsid w:val="00481CCA"/>
    <w:rsid w:val="004905FF"/>
    <w:rsid w:val="00494E55"/>
    <w:rsid w:val="004B245C"/>
    <w:rsid w:val="004C1E5B"/>
    <w:rsid w:val="004D38D7"/>
    <w:rsid w:val="004D72B6"/>
    <w:rsid w:val="004F22AB"/>
    <w:rsid w:val="00532678"/>
    <w:rsid w:val="00586BA0"/>
    <w:rsid w:val="0058744A"/>
    <w:rsid w:val="005913B4"/>
    <w:rsid w:val="005A259E"/>
    <w:rsid w:val="005C421B"/>
    <w:rsid w:val="005C428E"/>
    <w:rsid w:val="005D2729"/>
    <w:rsid w:val="005D3374"/>
    <w:rsid w:val="0060170C"/>
    <w:rsid w:val="00623AFA"/>
    <w:rsid w:val="0063357B"/>
    <w:rsid w:val="006457EB"/>
    <w:rsid w:val="00645C07"/>
    <w:rsid w:val="00690FA8"/>
    <w:rsid w:val="00694AAD"/>
    <w:rsid w:val="006A091F"/>
    <w:rsid w:val="006A6958"/>
    <w:rsid w:val="006B50A3"/>
    <w:rsid w:val="006D026F"/>
    <w:rsid w:val="006D594D"/>
    <w:rsid w:val="006E4594"/>
    <w:rsid w:val="00732FD5"/>
    <w:rsid w:val="00734E0E"/>
    <w:rsid w:val="00747B2D"/>
    <w:rsid w:val="0076102C"/>
    <w:rsid w:val="00762E56"/>
    <w:rsid w:val="00764102"/>
    <w:rsid w:val="00791005"/>
    <w:rsid w:val="0079490B"/>
    <w:rsid w:val="007A5090"/>
    <w:rsid w:val="007B1AC9"/>
    <w:rsid w:val="007C42FB"/>
    <w:rsid w:val="00805719"/>
    <w:rsid w:val="00822F3D"/>
    <w:rsid w:val="00833AA9"/>
    <w:rsid w:val="00846579"/>
    <w:rsid w:val="00886FF1"/>
    <w:rsid w:val="008948C1"/>
    <w:rsid w:val="00896306"/>
    <w:rsid w:val="008A42B7"/>
    <w:rsid w:val="008F23DC"/>
    <w:rsid w:val="0091318A"/>
    <w:rsid w:val="009162EF"/>
    <w:rsid w:val="00916D73"/>
    <w:rsid w:val="00923656"/>
    <w:rsid w:val="00931ADF"/>
    <w:rsid w:val="009325D7"/>
    <w:rsid w:val="00934D51"/>
    <w:rsid w:val="00943FAF"/>
    <w:rsid w:val="00963C70"/>
    <w:rsid w:val="00965D6F"/>
    <w:rsid w:val="009747E3"/>
    <w:rsid w:val="00976D7C"/>
    <w:rsid w:val="009776FB"/>
    <w:rsid w:val="00982644"/>
    <w:rsid w:val="009D50E2"/>
    <w:rsid w:val="009E2A82"/>
    <w:rsid w:val="00A142B9"/>
    <w:rsid w:val="00A23950"/>
    <w:rsid w:val="00A249CE"/>
    <w:rsid w:val="00A361A8"/>
    <w:rsid w:val="00A67EDA"/>
    <w:rsid w:val="00AB08A5"/>
    <w:rsid w:val="00AC1C1E"/>
    <w:rsid w:val="00AC5FC8"/>
    <w:rsid w:val="00AE26E6"/>
    <w:rsid w:val="00AF5FAB"/>
    <w:rsid w:val="00B13037"/>
    <w:rsid w:val="00B36C3B"/>
    <w:rsid w:val="00B700BF"/>
    <w:rsid w:val="00BB20AB"/>
    <w:rsid w:val="00BC3879"/>
    <w:rsid w:val="00BD0382"/>
    <w:rsid w:val="00BD4D0A"/>
    <w:rsid w:val="00BF33E1"/>
    <w:rsid w:val="00C15B11"/>
    <w:rsid w:val="00C263C0"/>
    <w:rsid w:val="00C34EA2"/>
    <w:rsid w:val="00C34EFA"/>
    <w:rsid w:val="00C51284"/>
    <w:rsid w:val="00C761A6"/>
    <w:rsid w:val="00C855C3"/>
    <w:rsid w:val="00C8733F"/>
    <w:rsid w:val="00CA11D4"/>
    <w:rsid w:val="00CA2409"/>
    <w:rsid w:val="00CD4D6C"/>
    <w:rsid w:val="00CE0CE7"/>
    <w:rsid w:val="00CF1323"/>
    <w:rsid w:val="00CF690A"/>
    <w:rsid w:val="00D3521E"/>
    <w:rsid w:val="00D35F6F"/>
    <w:rsid w:val="00D608AD"/>
    <w:rsid w:val="00D67780"/>
    <w:rsid w:val="00D72466"/>
    <w:rsid w:val="00D72961"/>
    <w:rsid w:val="00D73A05"/>
    <w:rsid w:val="00D740F8"/>
    <w:rsid w:val="00D80605"/>
    <w:rsid w:val="00D95950"/>
    <w:rsid w:val="00DA202A"/>
    <w:rsid w:val="00DA3DB0"/>
    <w:rsid w:val="00DB4D93"/>
    <w:rsid w:val="00DC2962"/>
    <w:rsid w:val="00DD4C29"/>
    <w:rsid w:val="00DE216A"/>
    <w:rsid w:val="00E1321D"/>
    <w:rsid w:val="00EF7944"/>
    <w:rsid w:val="00FA695D"/>
    <w:rsid w:val="00FB4CE2"/>
    <w:rsid w:val="00FC41FD"/>
    <w:rsid w:val="00FC7913"/>
    <w:rsid w:val="00FF18B0"/>
    <w:rsid w:val="00FF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character" w:customStyle="1" w:styleId="iceouttxtform-control-static">
    <w:name w:val="iceouttxt form-control-static"/>
    <w:basedOn w:val="DefaultParagraphFont"/>
    <w:uiPriority w:val="99"/>
    <w:rsid w:val="00DA3D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3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152</Words>
  <Characters>873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ALS</dc:title>
  <dc:subject/>
  <dc:creator>Tarcisio Solfa</dc:creator>
  <cp:keywords/>
  <dc:description/>
  <cp:lastModifiedBy>Daniela Tittoni</cp:lastModifiedBy>
  <cp:revision>5</cp:revision>
  <cp:lastPrinted>2018-05-02T09:18:00Z</cp:lastPrinted>
  <dcterms:created xsi:type="dcterms:W3CDTF">2018-08-06T08:01:00Z</dcterms:created>
  <dcterms:modified xsi:type="dcterms:W3CDTF">2018-08-06T08:59:00Z</dcterms:modified>
</cp:coreProperties>
</file>